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0" w:type="auto"/>
        <w:jc w:val="center"/>
        <w:tblLayout w:type="fixed"/>
        <w:tblLook w:val="04A0" w:firstRow="1" w:lastRow="0" w:firstColumn="1" w:lastColumn="0" w:noHBand="0" w:noVBand="1"/>
        <w:tblDescription w:val="Brochure layout table page 1"/>
      </w:tblPr>
      <w:tblGrid>
        <w:gridCol w:w="3570"/>
        <w:gridCol w:w="713"/>
        <w:gridCol w:w="713"/>
        <w:gridCol w:w="3843"/>
        <w:gridCol w:w="720"/>
        <w:gridCol w:w="611"/>
        <w:gridCol w:w="3960"/>
      </w:tblGrid>
      <w:tr w:rsidR="00007663" w14:paraId="2F80EA9C" w14:textId="77777777" w:rsidTr="006955B1">
        <w:trPr>
          <w:trHeight w:hRule="exact" w:val="10800"/>
          <w:jc w:val="center"/>
        </w:trPr>
        <w:tc>
          <w:tcPr>
            <w:tcW w:w="3570" w:type="dxa"/>
          </w:tcPr>
          <w:p w14:paraId="180D1053" w14:textId="7CA3DC70" w:rsidR="00007663" w:rsidRDefault="00E408FB" w:rsidP="006E1026">
            <w:r>
              <w:rPr>
                <w:noProof/>
              </w:rPr>
              <w:drawing>
                <wp:inline distT="0" distB="0" distL="0" distR="0" wp14:anchorId="0A726D49" wp14:editId="30221F7C">
                  <wp:extent cx="2441448" cy="12232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stretch>
                            <a:fillRect/>
                          </a:stretch>
                        </pic:blipFill>
                        <pic:spPr>
                          <a:xfrm>
                            <a:off x="0" y="0"/>
                            <a:ext cx="2441448" cy="1223246"/>
                          </a:xfrm>
                          <a:prstGeom prst="rect">
                            <a:avLst/>
                          </a:prstGeom>
                        </pic:spPr>
                      </pic:pic>
                    </a:graphicData>
                  </a:graphic>
                </wp:inline>
              </w:drawing>
            </w:r>
          </w:p>
          <w:p w14:paraId="260A2368" w14:textId="3C725FE1" w:rsidR="00007663" w:rsidRPr="006368A8" w:rsidRDefault="006E1026" w:rsidP="006368A8">
            <w:pPr>
              <w:pStyle w:val="Heading2"/>
              <w:spacing w:before="0" w:after="0"/>
              <w:jc w:val="center"/>
              <w:rPr>
                <w:sz w:val="28"/>
                <w:szCs w:val="28"/>
              </w:rPr>
            </w:pPr>
            <w:r w:rsidRPr="006368A8">
              <w:rPr>
                <w:sz w:val="28"/>
                <w:szCs w:val="28"/>
              </w:rPr>
              <w:t>Dates to Remember</w:t>
            </w:r>
          </w:p>
          <w:p w14:paraId="4A91187C" w14:textId="03EA1D42" w:rsidR="00E200DE" w:rsidRPr="00F20F5B" w:rsidRDefault="00E200DE" w:rsidP="006368A8">
            <w:pPr>
              <w:pStyle w:val="ListBullet"/>
              <w:numPr>
                <w:ilvl w:val="0"/>
                <w:numId w:val="0"/>
              </w:numPr>
              <w:spacing w:after="0"/>
              <w:jc w:val="center"/>
              <w:rPr>
                <w:sz w:val="20"/>
              </w:rPr>
            </w:pPr>
            <w:r w:rsidRPr="00F20F5B">
              <w:rPr>
                <w:sz w:val="20"/>
              </w:rPr>
              <w:t>1</w:t>
            </w:r>
            <w:r w:rsidRPr="00F20F5B">
              <w:rPr>
                <w:sz w:val="20"/>
                <w:vertAlign w:val="superscript"/>
              </w:rPr>
              <w:t>st</w:t>
            </w:r>
            <w:r w:rsidRPr="00F20F5B">
              <w:rPr>
                <w:sz w:val="20"/>
              </w:rPr>
              <w:t xml:space="preserve"> Utility Bills are mailed</w:t>
            </w:r>
          </w:p>
          <w:p w14:paraId="2377ACBA" w14:textId="47711CEF" w:rsidR="00E200DE" w:rsidRPr="00F20F5B" w:rsidRDefault="00E200DE" w:rsidP="006368A8">
            <w:pPr>
              <w:pStyle w:val="ListBullet"/>
              <w:numPr>
                <w:ilvl w:val="0"/>
                <w:numId w:val="0"/>
              </w:numPr>
              <w:spacing w:after="0"/>
              <w:jc w:val="center"/>
              <w:rPr>
                <w:sz w:val="20"/>
              </w:rPr>
            </w:pPr>
            <w:r w:rsidRPr="00F20F5B">
              <w:rPr>
                <w:sz w:val="20"/>
              </w:rPr>
              <w:t>15</w:t>
            </w:r>
            <w:r w:rsidRPr="00F20F5B">
              <w:rPr>
                <w:sz w:val="20"/>
                <w:vertAlign w:val="superscript"/>
              </w:rPr>
              <w:t>th</w:t>
            </w:r>
            <w:r w:rsidRPr="00F20F5B">
              <w:rPr>
                <w:sz w:val="20"/>
              </w:rPr>
              <w:t xml:space="preserve"> </w:t>
            </w:r>
            <w:r w:rsidR="00D900EB" w:rsidRPr="00F20F5B">
              <w:rPr>
                <w:sz w:val="20"/>
              </w:rPr>
              <w:t>Payment is due</w:t>
            </w:r>
          </w:p>
          <w:p w14:paraId="24CDBE34" w14:textId="3D3A625E" w:rsidR="00D900EB" w:rsidRPr="00F20F5B" w:rsidRDefault="00D900EB" w:rsidP="006368A8">
            <w:pPr>
              <w:pStyle w:val="ListBullet"/>
              <w:numPr>
                <w:ilvl w:val="0"/>
                <w:numId w:val="0"/>
              </w:numPr>
              <w:spacing w:after="0"/>
              <w:jc w:val="center"/>
              <w:rPr>
                <w:sz w:val="20"/>
              </w:rPr>
            </w:pPr>
            <w:r w:rsidRPr="00F20F5B">
              <w:rPr>
                <w:sz w:val="20"/>
              </w:rPr>
              <w:t>16</w:t>
            </w:r>
            <w:r w:rsidR="00FF3FC3" w:rsidRPr="00F20F5B">
              <w:rPr>
                <w:sz w:val="20"/>
                <w:vertAlign w:val="superscript"/>
              </w:rPr>
              <w:t>th</w:t>
            </w:r>
            <w:r w:rsidR="00FF3FC3" w:rsidRPr="00F20F5B">
              <w:rPr>
                <w:sz w:val="20"/>
              </w:rPr>
              <w:t xml:space="preserve"> </w:t>
            </w:r>
            <w:r w:rsidRPr="00F20F5B">
              <w:rPr>
                <w:sz w:val="20"/>
              </w:rPr>
              <w:t xml:space="preserve">10% Penalty is assessed and </w:t>
            </w:r>
            <w:r w:rsidR="00FF3FC3" w:rsidRPr="00F20F5B">
              <w:rPr>
                <w:sz w:val="20"/>
              </w:rPr>
              <w:t>f</w:t>
            </w:r>
            <w:r w:rsidRPr="00F20F5B">
              <w:rPr>
                <w:sz w:val="20"/>
              </w:rPr>
              <w:t xml:space="preserve">inal </w:t>
            </w:r>
            <w:r w:rsidR="00FF3FC3" w:rsidRPr="00F20F5B">
              <w:rPr>
                <w:sz w:val="20"/>
              </w:rPr>
              <w:t>n</w:t>
            </w:r>
            <w:r w:rsidRPr="00F20F5B">
              <w:rPr>
                <w:sz w:val="20"/>
              </w:rPr>
              <w:t>otices are mailed. 7 days after penalty is assessed bills remaining unpaid will be disconnected.</w:t>
            </w:r>
          </w:p>
          <w:p w14:paraId="1A06EA5F" w14:textId="03DC8D83" w:rsidR="00D900EB" w:rsidRPr="00F20F5B" w:rsidRDefault="00D900EB" w:rsidP="006368A8">
            <w:pPr>
              <w:pStyle w:val="ListBullet"/>
              <w:numPr>
                <w:ilvl w:val="0"/>
                <w:numId w:val="0"/>
              </w:numPr>
              <w:spacing w:after="0"/>
              <w:jc w:val="center"/>
              <w:rPr>
                <w:sz w:val="20"/>
              </w:rPr>
            </w:pPr>
            <w:r w:rsidRPr="00F20F5B">
              <w:rPr>
                <w:sz w:val="20"/>
              </w:rPr>
              <w:t>Note:  Bills run a month behind therefore new customers may not receive their 1</w:t>
            </w:r>
            <w:r w:rsidRPr="00F20F5B">
              <w:rPr>
                <w:sz w:val="20"/>
                <w:vertAlign w:val="superscript"/>
              </w:rPr>
              <w:t>st</w:t>
            </w:r>
            <w:r w:rsidRPr="00F20F5B">
              <w:rPr>
                <w:sz w:val="20"/>
              </w:rPr>
              <w:t xml:space="preserve"> bill for a month after service is established.</w:t>
            </w:r>
          </w:p>
          <w:p w14:paraId="5ECDDE56" w14:textId="77777777" w:rsidR="006368A8" w:rsidRPr="006368A8" w:rsidRDefault="006368A8" w:rsidP="006368A8">
            <w:pPr>
              <w:spacing w:after="0"/>
              <w:jc w:val="center"/>
              <w:rPr>
                <w:b/>
                <w:bCs/>
                <w:sz w:val="28"/>
                <w:szCs w:val="28"/>
              </w:rPr>
            </w:pPr>
            <w:r w:rsidRPr="006368A8">
              <w:rPr>
                <w:b/>
                <w:bCs/>
                <w:sz w:val="28"/>
                <w:szCs w:val="28"/>
              </w:rPr>
              <w:t>Payments</w:t>
            </w:r>
          </w:p>
          <w:p w14:paraId="1AD764E2" w14:textId="77777777" w:rsidR="006368A8" w:rsidRPr="00F20F5B" w:rsidRDefault="006368A8" w:rsidP="006368A8">
            <w:pPr>
              <w:spacing w:after="0"/>
              <w:jc w:val="center"/>
              <w:rPr>
                <w:sz w:val="20"/>
              </w:rPr>
            </w:pPr>
            <w:r w:rsidRPr="00F20F5B">
              <w:rPr>
                <w:sz w:val="20"/>
              </w:rPr>
              <w:t>Payments can be made at City Hall during regular business hours. Payments made after hours can be placed in the drop box located by the office door or next to the city parking lot. Auto Bank Draft is available upon request, per account (nontransferable)</w:t>
            </w:r>
          </w:p>
          <w:p w14:paraId="3468F907" w14:textId="21C890DF" w:rsidR="006368A8" w:rsidRPr="00F20F5B" w:rsidRDefault="006368A8" w:rsidP="006368A8">
            <w:pPr>
              <w:pStyle w:val="ListBullet"/>
              <w:numPr>
                <w:ilvl w:val="0"/>
                <w:numId w:val="0"/>
              </w:numPr>
              <w:spacing w:after="0"/>
              <w:rPr>
                <w:b/>
                <w:bCs/>
                <w:sz w:val="20"/>
              </w:rPr>
            </w:pPr>
            <w:r w:rsidRPr="00F20F5B">
              <w:rPr>
                <w:b/>
                <w:bCs/>
                <w:sz w:val="20"/>
              </w:rPr>
              <w:t xml:space="preserve">**Pay online at </w:t>
            </w:r>
            <w:hyperlink r:id="rId11" w:history="1">
              <w:r w:rsidRPr="00F20F5B">
                <w:rPr>
                  <w:rStyle w:val="Hyperlink"/>
                  <w:b/>
                  <w:bCs/>
                  <w:sz w:val="20"/>
                </w:rPr>
                <w:t>www.marionks.net**</w:t>
              </w:r>
            </w:hyperlink>
          </w:p>
          <w:p w14:paraId="4433D060" w14:textId="77777777" w:rsidR="006368A8" w:rsidRDefault="006368A8" w:rsidP="006368A8">
            <w:pPr>
              <w:pStyle w:val="ListBullet"/>
              <w:numPr>
                <w:ilvl w:val="0"/>
                <w:numId w:val="0"/>
              </w:numPr>
              <w:spacing w:after="0" w:line="240" w:lineRule="auto"/>
              <w:jc w:val="center"/>
              <w:rPr>
                <w:b/>
                <w:bCs/>
                <w:sz w:val="24"/>
                <w:szCs w:val="24"/>
              </w:rPr>
            </w:pPr>
          </w:p>
          <w:p w14:paraId="7B0338C2" w14:textId="3AA417DA" w:rsidR="00E85D53" w:rsidRPr="006368A8" w:rsidRDefault="00E85D53" w:rsidP="006368A8">
            <w:pPr>
              <w:pStyle w:val="ListBullet"/>
              <w:numPr>
                <w:ilvl w:val="0"/>
                <w:numId w:val="0"/>
              </w:numPr>
              <w:spacing w:after="0" w:line="240" w:lineRule="auto"/>
              <w:jc w:val="center"/>
              <w:rPr>
                <w:b/>
                <w:bCs/>
                <w:sz w:val="28"/>
                <w:szCs w:val="28"/>
              </w:rPr>
            </w:pPr>
            <w:r w:rsidRPr="006368A8">
              <w:rPr>
                <w:b/>
                <w:bCs/>
                <w:sz w:val="28"/>
                <w:szCs w:val="28"/>
              </w:rPr>
              <w:t>City Dog Tags</w:t>
            </w:r>
          </w:p>
          <w:p w14:paraId="56509880" w14:textId="0987D286" w:rsidR="00FF3FC3" w:rsidRPr="00F20F5B" w:rsidRDefault="00E85D53" w:rsidP="006368A8">
            <w:pPr>
              <w:pStyle w:val="ListBullet"/>
              <w:numPr>
                <w:ilvl w:val="0"/>
                <w:numId w:val="0"/>
              </w:numPr>
              <w:spacing w:after="0" w:line="240" w:lineRule="auto"/>
              <w:jc w:val="center"/>
              <w:rPr>
                <w:szCs w:val="18"/>
              </w:rPr>
            </w:pPr>
            <w:r w:rsidRPr="00F20F5B">
              <w:rPr>
                <w:szCs w:val="18"/>
              </w:rPr>
              <w:t>Dog Tags are renewed yearly</w:t>
            </w:r>
            <w:r w:rsidR="00427C63" w:rsidRPr="00F20F5B">
              <w:rPr>
                <w:szCs w:val="18"/>
              </w:rPr>
              <w:t>.</w:t>
            </w:r>
          </w:p>
          <w:p w14:paraId="6C2976F0" w14:textId="4A75B524" w:rsidR="00717135" w:rsidRPr="00F20F5B" w:rsidRDefault="00717135" w:rsidP="006368A8">
            <w:pPr>
              <w:pStyle w:val="ListBullet"/>
              <w:numPr>
                <w:ilvl w:val="0"/>
                <w:numId w:val="0"/>
              </w:numPr>
              <w:spacing w:after="0" w:line="240" w:lineRule="auto"/>
              <w:jc w:val="center"/>
              <w:rPr>
                <w:szCs w:val="18"/>
              </w:rPr>
            </w:pPr>
            <w:r w:rsidRPr="00F20F5B">
              <w:rPr>
                <w:szCs w:val="18"/>
              </w:rPr>
              <w:t xml:space="preserve">January 1st </w:t>
            </w:r>
            <w:r w:rsidR="00427C63" w:rsidRPr="00F20F5B">
              <w:rPr>
                <w:szCs w:val="18"/>
              </w:rPr>
              <w:t xml:space="preserve">- </w:t>
            </w:r>
            <w:r w:rsidRPr="00F20F5B">
              <w:rPr>
                <w:szCs w:val="18"/>
              </w:rPr>
              <w:t>March 1st the fee is $10</w:t>
            </w:r>
            <w:r w:rsidR="00427C63" w:rsidRPr="00F20F5B">
              <w:rPr>
                <w:szCs w:val="18"/>
              </w:rPr>
              <w:t>.</w:t>
            </w:r>
          </w:p>
          <w:p w14:paraId="79651526" w14:textId="6CF75C0F" w:rsidR="00717135" w:rsidRPr="00F20F5B" w:rsidRDefault="00717135" w:rsidP="006368A8">
            <w:pPr>
              <w:pStyle w:val="ListBullet"/>
              <w:numPr>
                <w:ilvl w:val="0"/>
                <w:numId w:val="0"/>
              </w:numPr>
              <w:spacing w:after="0" w:line="240" w:lineRule="auto"/>
              <w:jc w:val="center"/>
              <w:rPr>
                <w:szCs w:val="18"/>
              </w:rPr>
            </w:pPr>
            <w:r w:rsidRPr="00F20F5B">
              <w:rPr>
                <w:szCs w:val="18"/>
              </w:rPr>
              <w:t xml:space="preserve">After March </w:t>
            </w:r>
            <w:r w:rsidR="001844BA" w:rsidRPr="00F20F5B">
              <w:rPr>
                <w:szCs w:val="18"/>
              </w:rPr>
              <w:t>1</w:t>
            </w:r>
            <w:r w:rsidR="001844BA" w:rsidRPr="00F20F5B">
              <w:rPr>
                <w:szCs w:val="18"/>
                <w:vertAlign w:val="superscript"/>
              </w:rPr>
              <w:t>st</w:t>
            </w:r>
            <w:r w:rsidR="001844BA" w:rsidRPr="00F20F5B">
              <w:rPr>
                <w:szCs w:val="18"/>
              </w:rPr>
              <w:t xml:space="preserve"> the fee is $15</w:t>
            </w:r>
            <w:r w:rsidR="00427C63" w:rsidRPr="00F20F5B">
              <w:rPr>
                <w:szCs w:val="18"/>
              </w:rPr>
              <w:t>.</w:t>
            </w:r>
          </w:p>
          <w:p w14:paraId="5EA6EBE2" w14:textId="0D44953A" w:rsidR="001844BA" w:rsidRPr="00F20F5B" w:rsidRDefault="001844BA" w:rsidP="006368A8">
            <w:pPr>
              <w:pStyle w:val="ListBullet"/>
              <w:numPr>
                <w:ilvl w:val="0"/>
                <w:numId w:val="0"/>
              </w:numPr>
              <w:spacing w:after="0" w:line="240" w:lineRule="auto"/>
              <w:jc w:val="center"/>
              <w:rPr>
                <w:szCs w:val="18"/>
              </w:rPr>
            </w:pPr>
            <w:r w:rsidRPr="00F20F5B">
              <w:rPr>
                <w:szCs w:val="18"/>
              </w:rPr>
              <w:t>There is a $2.50 fee to reissue a lost tag</w:t>
            </w:r>
            <w:r w:rsidR="00427C63" w:rsidRPr="00F20F5B">
              <w:rPr>
                <w:szCs w:val="18"/>
              </w:rPr>
              <w:t>.</w:t>
            </w:r>
          </w:p>
          <w:p w14:paraId="01466054" w14:textId="77777777" w:rsidR="00FF3FC3" w:rsidRPr="00F20F5B" w:rsidRDefault="00FF3FC3" w:rsidP="006368A8">
            <w:pPr>
              <w:pStyle w:val="ListBullet"/>
              <w:numPr>
                <w:ilvl w:val="0"/>
                <w:numId w:val="0"/>
              </w:numPr>
              <w:spacing w:after="0" w:line="240" w:lineRule="auto"/>
              <w:jc w:val="center"/>
              <w:rPr>
                <w:szCs w:val="18"/>
              </w:rPr>
            </w:pPr>
          </w:p>
          <w:p w14:paraId="70D563B8" w14:textId="1CC4F5FB" w:rsidR="001844BA" w:rsidRPr="00F20F5B" w:rsidRDefault="001844BA" w:rsidP="006368A8">
            <w:pPr>
              <w:pStyle w:val="ListBullet"/>
              <w:numPr>
                <w:ilvl w:val="0"/>
                <w:numId w:val="0"/>
              </w:numPr>
              <w:spacing w:after="0" w:line="240" w:lineRule="auto"/>
              <w:jc w:val="center"/>
              <w:rPr>
                <w:szCs w:val="18"/>
              </w:rPr>
            </w:pPr>
            <w:r w:rsidRPr="00F20F5B">
              <w:rPr>
                <w:szCs w:val="18"/>
              </w:rPr>
              <w:t xml:space="preserve">Must </w:t>
            </w:r>
            <w:r w:rsidR="004621B5">
              <w:rPr>
                <w:szCs w:val="18"/>
              </w:rPr>
              <w:t xml:space="preserve">show </w:t>
            </w:r>
            <w:r w:rsidRPr="00F20F5B">
              <w:rPr>
                <w:szCs w:val="18"/>
              </w:rPr>
              <w:t>proof of current rabies vaccination when purchasing your dog tag.</w:t>
            </w:r>
          </w:p>
          <w:p w14:paraId="221326B5" w14:textId="4399539D" w:rsidR="00717135" w:rsidRDefault="00717135" w:rsidP="004D03EA">
            <w:pPr>
              <w:pStyle w:val="ListBullet"/>
              <w:numPr>
                <w:ilvl w:val="0"/>
                <w:numId w:val="0"/>
              </w:numPr>
            </w:pPr>
          </w:p>
        </w:tc>
        <w:tc>
          <w:tcPr>
            <w:tcW w:w="713" w:type="dxa"/>
          </w:tcPr>
          <w:p w14:paraId="53C0A114" w14:textId="77777777" w:rsidR="00007663" w:rsidRDefault="00007663"/>
        </w:tc>
        <w:tc>
          <w:tcPr>
            <w:tcW w:w="713" w:type="dxa"/>
          </w:tcPr>
          <w:p w14:paraId="1FF0665E" w14:textId="77777777" w:rsidR="00007663" w:rsidRDefault="00007663"/>
        </w:tc>
        <w:tc>
          <w:tcPr>
            <w:tcW w:w="3843" w:type="dxa"/>
          </w:tcPr>
          <w:tbl>
            <w:tblPr>
              <w:tblStyle w:val="TableLayout"/>
              <w:tblW w:w="5000" w:type="pct"/>
              <w:tblLayout w:type="fixed"/>
              <w:tblLook w:val="04A0" w:firstRow="1" w:lastRow="0" w:firstColumn="1" w:lastColumn="0" w:noHBand="0" w:noVBand="1"/>
            </w:tblPr>
            <w:tblGrid>
              <w:gridCol w:w="3843"/>
            </w:tblGrid>
            <w:tr w:rsidR="00007663" w14:paraId="24DF4267" w14:textId="77777777">
              <w:trPr>
                <w:trHeight w:hRule="exact" w:val="7920"/>
              </w:trPr>
              <w:tc>
                <w:tcPr>
                  <w:tcW w:w="5000" w:type="pct"/>
                </w:tcPr>
                <w:p w14:paraId="6493DF6A" w14:textId="3DD5868A" w:rsidR="00007663" w:rsidRPr="006E1026" w:rsidRDefault="009026ED" w:rsidP="00FF3FC3">
                  <w:pPr>
                    <w:pStyle w:val="Heading1"/>
                    <w:jc w:val="center"/>
                    <w:rPr>
                      <w:color w:val="FF0000"/>
                      <w:sz w:val="44"/>
                      <w:szCs w:val="44"/>
                    </w:rPr>
                  </w:pPr>
                  <w:r w:rsidRPr="006E1026">
                    <w:rPr>
                      <w:color w:val="FF0000"/>
                      <w:sz w:val="44"/>
                      <w:szCs w:val="44"/>
                    </w:rPr>
                    <w:t>City Events</w:t>
                  </w:r>
                </w:p>
                <w:p w14:paraId="17EED95A" w14:textId="65646A6F" w:rsidR="00007663" w:rsidRDefault="009026ED" w:rsidP="00FF3FC3">
                  <w:pPr>
                    <w:pStyle w:val="Heading2"/>
                    <w:spacing w:after="0"/>
                    <w:jc w:val="center"/>
                  </w:pPr>
                  <w:r>
                    <w:t>Council Meetings</w:t>
                  </w:r>
                </w:p>
                <w:p w14:paraId="2B35B608" w14:textId="3D17F1D7" w:rsidR="00510869" w:rsidRDefault="00384A5A" w:rsidP="00FF3FC3">
                  <w:pPr>
                    <w:spacing w:after="0"/>
                    <w:jc w:val="center"/>
                  </w:pPr>
                  <w:r>
                    <w:t xml:space="preserve">First and third </w:t>
                  </w:r>
                  <w:r w:rsidR="009026ED">
                    <w:t xml:space="preserve">Monday </w:t>
                  </w:r>
                  <w:r>
                    <w:t xml:space="preserve">of the month </w:t>
                  </w:r>
                  <w:r w:rsidR="009026ED">
                    <w:t xml:space="preserve">at </w:t>
                  </w:r>
                  <w:r>
                    <w:t>5:00</w:t>
                  </w:r>
                  <w:r w:rsidR="009026ED">
                    <w:t xml:space="preserve"> pm</w:t>
                  </w:r>
                </w:p>
                <w:p w14:paraId="3BA7BE51" w14:textId="2A557351" w:rsidR="009026ED" w:rsidRPr="00510869" w:rsidRDefault="009026ED" w:rsidP="00FF3FC3">
                  <w:pPr>
                    <w:pStyle w:val="Heading2"/>
                    <w:spacing w:after="0"/>
                    <w:jc w:val="center"/>
                  </w:pPr>
                  <w:r w:rsidRPr="00510869">
                    <w:t>Municipal Court</w:t>
                  </w:r>
                </w:p>
                <w:p w14:paraId="6293AF12" w14:textId="59D02562" w:rsidR="009026ED" w:rsidRDefault="009026ED" w:rsidP="00FF3FC3">
                  <w:pPr>
                    <w:spacing w:after="0"/>
                    <w:jc w:val="center"/>
                  </w:pPr>
                  <w:r>
                    <w:t>Last Wednesday of the Month at 3:00 pm</w:t>
                  </w:r>
                </w:p>
                <w:p w14:paraId="21370DC6" w14:textId="1504F4E5" w:rsidR="00510869" w:rsidRPr="00510869" w:rsidRDefault="00510869" w:rsidP="00FF3FC3">
                  <w:pPr>
                    <w:pStyle w:val="Heading2"/>
                    <w:spacing w:after="0"/>
                    <w:jc w:val="center"/>
                  </w:pPr>
                  <w:r w:rsidRPr="00510869">
                    <w:t>Chingawassa Days</w:t>
                  </w:r>
                </w:p>
                <w:p w14:paraId="7A33A73E" w14:textId="46950EF2" w:rsidR="00510869" w:rsidRDefault="00510869" w:rsidP="00FF3FC3">
                  <w:pPr>
                    <w:spacing w:after="0"/>
                    <w:jc w:val="center"/>
                  </w:pPr>
                  <w:r>
                    <w:t>First Weekend of June</w:t>
                  </w:r>
                </w:p>
                <w:p w14:paraId="5F6B4309" w14:textId="6A07A85A" w:rsidR="00510869" w:rsidRDefault="00510869" w:rsidP="00FF3FC3">
                  <w:pPr>
                    <w:pStyle w:val="Heading2"/>
                    <w:spacing w:after="0"/>
                    <w:jc w:val="center"/>
                  </w:pPr>
                  <w:r>
                    <w:t xml:space="preserve">Art In </w:t>
                  </w:r>
                  <w:r w:rsidR="00FF3FC3">
                    <w:t>t</w:t>
                  </w:r>
                  <w:r>
                    <w:t>he Park</w:t>
                  </w:r>
                </w:p>
                <w:p w14:paraId="18C7EB73" w14:textId="4D09EFF2" w:rsidR="00510869" w:rsidRDefault="00510869" w:rsidP="00FF3FC3">
                  <w:pPr>
                    <w:spacing w:after="0"/>
                    <w:jc w:val="center"/>
                  </w:pPr>
                  <w:r>
                    <w:t>Third Saturday in September</w:t>
                  </w:r>
                </w:p>
                <w:p w14:paraId="38201DA4" w14:textId="0B910EAE" w:rsidR="00510869" w:rsidRDefault="00510869" w:rsidP="00FF3FC3">
                  <w:pPr>
                    <w:pStyle w:val="Heading2"/>
                    <w:spacing w:after="0"/>
                    <w:jc w:val="center"/>
                  </w:pPr>
                  <w:r>
                    <w:t>Old Settlers’ Day</w:t>
                  </w:r>
                </w:p>
                <w:p w14:paraId="56ECEC32" w14:textId="25DFB218" w:rsidR="00510869" w:rsidRDefault="00510869" w:rsidP="00FF3FC3">
                  <w:pPr>
                    <w:spacing w:after="0"/>
                    <w:jc w:val="center"/>
                  </w:pPr>
                  <w:r>
                    <w:t>Last Saturday in September</w:t>
                  </w:r>
                </w:p>
                <w:p w14:paraId="5D6606D0" w14:textId="77777777" w:rsidR="00007663" w:rsidRDefault="00E408FB" w:rsidP="00FF3FC3">
                  <w:pPr>
                    <w:pStyle w:val="Heading2"/>
                    <w:spacing w:after="0"/>
                    <w:jc w:val="center"/>
                  </w:pPr>
                  <w:r>
                    <w:t>Contact Us</w:t>
                  </w:r>
                </w:p>
                <w:p w14:paraId="48741812" w14:textId="77777777" w:rsidR="00510869" w:rsidRDefault="00E408FB" w:rsidP="00FF3FC3">
                  <w:pPr>
                    <w:spacing w:after="0" w:line="240" w:lineRule="auto"/>
                    <w:jc w:val="center"/>
                  </w:pPr>
                  <w:r>
                    <w:t xml:space="preserve">Phone: </w:t>
                  </w:r>
                  <w:r w:rsidR="00510869">
                    <w:t>620-382-3703</w:t>
                  </w:r>
                </w:p>
                <w:p w14:paraId="414DD90E" w14:textId="354CC1C7" w:rsidR="00510869" w:rsidRDefault="00510869" w:rsidP="00FF3FC3">
                  <w:pPr>
                    <w:spacing w:after="0" w:line="240" w:lineRule="auto"/>
                    <w:jc w:val="center"/>
                  </w:pPr>
                  <w:r>
                    <w:t>Office Hours: 8:30 am-5pm</w:t>
                  </w:r>
                </w:p>
                <w:p w14:paraId="5CB2CA54" w14:textId="3C55FC5C" w:rsidR="00D900EB" w:rsidRDefault="00D900EB" w:rsidP="00FF3FC3">
                  <w:pPr>
                    <w:spacing w:after="0" w:line="240" w:lineRule="auto"/>
                    <w:jc w:val="center"/>
                  </w:pPr>
                  <w:r>
                    <w:t>Monday thru Friday</w:t>
                  </w:r>
                </w:p>
                <w:p w14:paraId="2E2036B3" w14:textId="1837BB08" w:rsidR="00007663" w:rsidRDefault="00E408FB" w:rsidP="00FF3FC3">
                  <w:pPr>
                    <w:spacing w:after="0" w:line="240" w:lineRule="auto"/>
                    <w:jc w:val="center"/>
                  </w:pPr>
                  <w:r>
                    <w:t>Web</w:t>
                  </w:r>
                  <w:r w:rsidR="006E1026">
                    <w:t>: www.marionks.net</w:t>
                  </w:r>
                </w:p>
              </w:tc>
            </w:tr>
            <w:tr w:rsidR="00007663" w14:paraId="2DD0BAE3" w14:textId="77777777">
              <w:trPr>
                <w:trHeight w:hRule="exact" w:val="2880"/>
              </w:trPr>
              <w:tc>
                <w:tcPr>
                  <w:tcW w:w="5000" w:type="pct"/>
                  <w:vAlign w:val="bottom"/>
                </w:tcPr>
                <w:tbl>
                  <w:tblPr>
                    <w:tblStyle w:val="PlainTable4"/>
                    <w:tblW w:w="4078" w:type="pct"/>
                    <w:tblLayout w:type="fixed"/>
                    <w:tblLook w:val="0620" w:firstRow="1" w:lastRow="0" w:firstColumn="0" w:lastColumn="0" w:noHBand="1" w:noVBand="1"/>
                  </w:tblPr>
                  <w:tblGrid>
                    <w:gridCol w:w="987"/>
                    <w:gridCol w:w="236"/>
                    <w:gridCol w:w="1911"/>
                  </w:tblGrid>
                  <w:tr w:rsidR="00007663" w14:paraId="2BA2E679" w14:textId="77777777" w:rsidTr="00FF427E">
                    <w:trPr>
                      <w:cnfStyle w:val="100000000000" w:firstRow="1" w:lastRow="0" w:firstColumn="0" w:lastColumn="0" w:oddVBand="0" w:evenVBand="0" w:oddHBand="0" w:evenHBand="0" w:firstRowFirstColumn="0" w:firstRowLastColumn="0" w:lastRowFirstColumn="0" w:lastRowLastColumn="0"/>
                      <w:trHeight w:val="275"/>
                    </w:trPr>
                    <w:tc>
                      <w:tcPr>
                        <w:tcW w:w="1587" w:type="pct"/>
                        <w:vAlign w:val="center"/>
                      </w:tcPr>
                      <w:p w14:paraId="240326F0" w14:textId="5A00E268" w:rsidR="00007663" w:rsidRDefault="00007663">
                        <w:pPr>
                          <w:pStyle w:val="NoSpacing"/>
                        </w:pPr>
                      </w:p>
                    </w:tc>
                    <w:tc>
                      <w:tcPr>
                        <w:tcW w:w="351" w:type="pct"/>
                        <w:vAlign w:val="center"/>
                      </w:tcPr>
                      <w:p w14:paraId="27F97D89" w14:textId="77777777" w:rsidR="00007663" w:rsidRDefault="00007663"/>
                    </w:tc>
                    <w:tc>
                      <w:tcPr>
                        <w:tcW w:w="3062" w:type="pct"/>
                        <w:vAlign w:val="center"/>
                      </w:tcPr>
                      <w:sdt>
                        <w:sdtPr>
                          <w:rPr>
                            <w:color w:val="FF0000"/>
                          </w:rPr>
                          <w:alias w:val="Company"/>
                          <w:tag w:val=""/>
                          <w:id w:val="-108818510"/>
                          <w:placeholder>
                            <w:docPart w:val="6FF3079304344AC88AF7F51DBA6A84D1"/>
                          </w:placeholder>
                          <w:dataBinding w:prefixMappings="xmlns:ns0='http://schemas.openxmlformats.org/officeDocument/2006/extended-properties' " w:xpath="/ns0:Properties[1]/ns0:Company[1]" w:storeItemID="{6668398D-A668-4E3E-A5EB-62B293D839F1}"/>
                          <w:text/>
                        </w:sdtPr>
                        <w:sdtContent>
                          <w:p w14:paraId="2951BB06" w14:textId="5E9E73AC" w:rsidR="00007663" w:rsidRPr="006E1026" w:rsidRDefault="009026ED">
                            <w:pPr>
                              <w:pStyle w:val="Company"/>
                              <w:rPr>
                                <w:color w:val="FF0000"/>
                              </w:rPr>
                            </w:pPr>
                            <w:r w:rsidRPr="006E1026">
                              <w:rPr>
                                <w:color w:val="FF0000"/>
                              </w:rPr>
                              <w:t>City of Marion</w:t>
                            </w:r>
                          </w:p>
                        </w:sdtContent>
                      </w:sdt>
                      <w:p w14:paraId="52EE9678" w14:textId="260F5B14" w:rsidR="009026ED" w:rsidRPr="006E1026" w:rsidRDefault="009026ED">
                        <w:pPr>
                          <w:pStyle w:val="Footer"/>
                          <w:rPr>
                            <w:b w:val="0"/>
                            <w:bCs w:val="0"/>
                            <w:color w:val="FF0000"/>
                          </w:rPr>
                        </w:pPr>
                        <w:r w:rsidRPr="006E1026">
                          <w:rPr>
                            <w:color w:val="FF0000"/>
                          </w:rPr>
                          <w:t>208 East Sante Fe</w:t>
                        </w:r>
                      </w:p>
                      <w:p w14:paraId="46CFC41A" w14:textId="62B07926" w:rsidR="00007663" w:rsidRPr="006E1026" w:rsidRDefault="009026ED">
                        <w:pPr>
                          <w:pStyle w:val="Footer"/>
                        </w:pPr>
                        <w:r w:rsidRPr="006E1026">
                          <w:rPr>
                            <w:color w:val="FF0000"/>
                          </w:rPr>
                          <w:t>Marion, KS 66861</w:t>
                        </w:r>
                      </w:p>
                    </w:tc>
                  </w:tr>
                </w:tbl>
                <w:p w14:paraId="23707F4F" w14:textId="6EFAA737" w:rsidR="00007663" w:rsidRDefault="00FF427E">
                  <w:r>
                    <w:rPr>
                      <w:noProof/>
                    </w:rPr>
                    <w:drawing>
                      <wp:anchor distT="0" distB="0" distL="114300" distR="114300" simplePos="0" relativeHeight="251658240" behindDoc="1" locked="0" layoutInCell="1" allowOverlap="1" wp14:anchorId="7565EA27" wp14:editId="6AE329A9">
                        <wp:simplePos x="0" y="0"/>
                        <wp:positionH relativeFrom="column">
                          <wp:posOffset>356870</wp:posOffset>
                        </wp:positionH>
                        <wp:positionV relativeFrom="paragraph">
                          <wp:posOffset>-1503680</wp:posOffset>
                        </wp:positionV>
                        <wp:extent cx="1748155" cy="892810"/>
                        <wp:effectExtent l="0" t="0" r="444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stretch>
                                  <a:fillRect/>
                                </a:stretch>
                              </pic:blipFill>
                              <pic:spPr>
                                <a:xfrm>
                                  <a:off x="0" y="0"/>
                                  <a:ext cx="1748155" cy="892810"/>
                                </a:xfrm>
                                <a:prstGeom prst="rect">
                                  <a:avLst/>
                                </a:prstGeom>
                              </pic:spPr>
                            </pic:pic>
                          </a:graphicData>
                        </a:graphic>
                        <wp14:sizeRelH relativeFrom="margin">
                          <wp14:pctWidth>0</wp14:pctWidth>
                        </wp14:sizeRelH>
                        <wp14:sizeRelV relativeFrom="margin">
                          <wp14:pctHeight>0</wp14:pctHeight>
                        </wp14:sizeRelV>
                      </wp:anchor>
                    </w:drawing>
                  </w:r>
                </w:p>
              </w:tc>
            </w:tr>
          </w:tbl>
          <w:p w14:paraId="3B9E715A" w14:textId="77777777" w:rsidR="00007663" w:rsidRDefault="00007663"/>
        </w:tc>
        <w:tc>
          <w:tcPr>
            <w:tcW w:w="720" w:type="dxa"/>
          </w:tcPr>
          <w:p w14:paraId="486F7032" w14:textId="77777777" w:rsidR="00007663" w:rsidRDefault="00007663"/>
        </w:tc>
        <w:tc>
          <w:tcPr>
            <w:tcW w:w="611" w:type="dxa"/>
          </w:tcPr>
          <w:p w14:paraId="76301A95" w14:textId="77777777" w:rsidR="00007663" w:rsidRDefault="00007663"/>
        </w:tc>
        <w:tc>
          <w:tcPr>
            <w:tcW w:w="3960" w:type="dxa"/>
          </w:tcPr>
          <w:tbl>
            <w:tblPr>
              <w:tblStyle w:val="TableLayout"/>
              <w:tblW w:w="4888" w:type="pct"/>
              <w:tblLayout w:type="fixed"/>
              <w:tblLook w:val="04A0" w:firstRow="1" w:lastRow="0" w:firstColumn="1" w:lastColumn="0" w:noHBand="0" w:noVBand="1"/>
            </w:tblPr>
            <w:tblGrid>
              <w:gridCol w:w="3871"/>
            </w:tblGrid>
            <w:tr w:rsidR="00007663" w14:paraId="02249DA7" w14:textId="77777777" w:rsidTr="006955B1">
              <w:trPr>
                <w:trHeight w:hRule="exact" w:val="5760"/>
              </w:trPr>
              <w:tc>
                <w:tcPr>
                  <w:tcW w:w="5000" w:type="pct"/>
                </w:tcPr>
                <w:p w14:paraId="2E78BFF7" w14:textId="77777777" w:rsidR="00007663" w:rsidRDefault="00E408FB">
                  <w:r>
                    <w:rPr>
                      <w:noProof/>
                    </w:rPr>
                    <w:drawing>
                      <wp:inline distT="0" distB="0" distL="0" distR="0" wp14:anchorId="3D93A2A4" wp14:editId="56F0B194">
                        <wp:extent cx="2374265" cy="3566956"/>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rcRect l="5542" r="5542"/>
                                <a:stretch>
                                  <a:fillRect/>
                                </a:stretch>
                              </pic:blipFill>
                              <pic:spPr bwMode="auto">
                                <a:xfrm>
                                  <a:off x="0" y="0"/>
                                  <a:ext cx="2381137" cy="3577280"/>
                                </a:xfrm>
                                <a:prstGeom prst="rect">
                                  <a:avLst/>
                                </a:prstGeom>
                                <a:ln>
                                  <a:noFill/>
                                </a:ln>
                                <a:extLst>
                                  <a:ext uri="{53640926-AAD7-44D8-BBD7-CCE9431645EC}">
                                    <a14:shadowObscured xmlns:a14="http://schemas.microsoft.com/office/drawing/2010/main"/>
                                  </a:ext>
                                </a:extLst>
                              </pic:spPr>
                            </pic:pic>
                          </a:graphicData>
                        </a:graphic>
                      </wp:inline>
                    </w:drawing>
                  </w:r>
                </w:p>
                <w:p w14:paraId="696927B1" w14:textId="77777777" w:rsidR="00007663" w:rsidRDefault="00007663"/>
              </w:tc>
            </w:tr>
            <w:tr w:rsidR="00007663" w14:paraId="690B8B22" w14:textId="77777777" w:rsidTr="009C7EFD">
              <w:trPr>
                <w:trHeight w:hRule="exact" w:val="540"/>
              </w:trPr>
              <w:tc>
                <w:tcPr>
                  <w:tcW w:w="5000" w:type="pct"/>
                </w:tcPr>
                <w:p w14:paraId="51C0B5CE" w14:textId="1C39A7BB" w:rsidR="00007663" w:rsidRDefault="00007663"/>
              </w:tc>
            </w:tr>
            <w:tr w:rsidR="00007663" w14:paraId="5347A787" w14:textId="77777777" w:rsidTr="006955B1">
              <w:trPr>
                <w:trHeight w:hRule="exact" w:val="3240"/>
              </w:trPr>
              <w:sdt>
                <w:sdtPr>
                  <w:alias w:val="Company"/>
                  <w:tag w:val=""/>
                  <w:id w:val="1274751255"/>
                  <w:placeholder>
                    <w:docPart w:val="6FF3079304344AC88AF7F51DBA6A84D1"/>
                  </w:placeholder>
                  <w:dataBinding w:prefixMappings="xmlns:ns0='http://schemas.openxmlformats.org/officeDocument/2006/extended-properties' " w:xpath="/ns0:Properties[1]/ns0:Company[1]" w:storeItemID="{6668398D-A668-4E3E-A5EB-62B293D839F1}"/>
                  <w:text/>
                </w:sdtPr>
                <w:sdtContent>
                  <w:tc>
                    <w:tcPr>
                      <w:tcW w:w="5000" w:type="pct"/>
                      <w:shd w:val="clear" w:color="auto" w:fill="C45238" w:themeFill="accent1"/>
                    </w:tcPr>
                    <w:p w14:paraId="7AE58C63" w14:textId="4A555D1A" w:rsidR="00007663" w:rsidRPr="006E1026" w:rsidRDefault="009026ED">
                      <w:pPr>
                        <w:pStyle w:val="Title"/>
                        <w:rPr>
                          <w:highlight w:val="red"/>
                        </w:rPr>
                      </w:pPr>
                      <w:r w:rsidRPr="006E1026">
                        <w:t>City of Marion</w:t>
                      </w:r>
                    </w:p>
                  </w:tc>
                </w:sdtContent>
              </w:sdt>
            </w:tr>
            <w:tr w:rsidR="00007663" w14:paraId="41B25308" w14:textId="77777777" w:rsidTr="006955B1">
              <w:trPr>
                <w:trHeight w:hRule="exact" w:val="1440"/>
              </w:trPr>
              <w:tc>
                <w:tcPr>
                  <w:tcW w:w="5000" w:type="pct"/>
                  <w:shd w:val="clear" w:color="auto" w:fill="C45238" w:themeFill="accent1"/>
                  <w:vAlign w:val="bottom"/>
                </w:tcPr>
                <w:p w14:paraId="7EF2BFBB" w14:textId="6FC6009F" w:rsidR="00007663" w:rsidRPr="006E1026" w:rsidRDefault="009026ED">
                  <w:pPr>
                    <w:pStyle w:val="Subtitle"/>
                    <w:rPr>
                      <w:highlight w:val="red"/>
                    </w:rPr>
                  </w:pPr>
                  <w:r w:rsidRPr="006E1026">
                    <w:t>The Town Between Two Lakes</w:t>
                  </w:r>
                </w:p>
              </w:tc>
            </w:tr>
          </w:tbl>
          <w:p w14:paraId="71283B89" w14:textId="77777777" w:rsidR="00007663" w:rsidRDefault="00007663"/>
        </w:tc>
      </w:tr>
    </w:tbl>
    <w:p w14:paraId="7FB5359D" w14:textId="77777777"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007663" w14:paraId="313962CC" w14:textId="77777777">
        <w:trPr>
          <w:trHeight w:hRule="exact" w:val="10800"/>
          <w:jc w:val="center"/>
        </w:trPr>
        <w:tc>
          <w:tcPr>
            <w:tcW w:w="3840" w:type="dxa"/>
          </w:tcPr>
          <w:p w14:paraId="65D6CB28" w14:textId="77777777" w:rsidR="00007663" w:rsidRDefault="00E408FB" w:rsidP="00D668F9">
            <w:pPr>
              <w:spacing w:after="0"/>
              <w:jc w:val="center"/>
            </w:pPr>
            <w:r>
              <w:rPr>
                <w:noProof/>
              </w:rPr>
              <w:lastRenderedPageBreak/>
              <w:drawing>
                <wp:inline distT="0" distB="0" distL="0" distR="0" wp14:anchorId="3B92C39B" wp14:editId="1B9F9F2A">
                  <wp:extent cx="1628775" cy="1085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a:fillRect/>
                          </a:stretch>
                        </pic:blipFill>
                        <pic:spPr>
                          <a:xfrm>
                            <a:off x="0" y="0"/>
                            <a:ext cx="1629515" cy="1086343"/>
                          </a:xfrm>
                          <a:prstGeom prst="rect">
                            <a:avLst/>
                          </a:prstGeom>
                        </pic:spPr>
                      </pic:pic>
                    </a:graphicData>
                  </a:graphic>
                </wp:inline>
              </w:drawing>
            </w:r>
          </w:p>
          <w:p w14:paraId="408FAF3F" w14:textId="362285C2" w:rsidR="00007663" w:rsidRPr="001844BA" w:rsidRDefault="001844BA" w:rsidP="009921BA">
            <w:pPr>
              <w:pStyle w:val="Heading2"/>
              <w:spacing w:after="0"/>
              <w:jc w:val="center"/>
              <w:rPr>
                <w:sz w:val="20"/>
              </w:rPr>
            </w:pPr>
            <w:r w:rsidRPr="001844BA">
              <w:rPr>
                <w:sz w:val="20"/>
              </w:rPr>
              <w:t>Building Permits General Information</w:t>
            </w:r>
          </w:p>
          <w:p w14:paraId="344EB23D" w14:textId="55A9CB06" w:rsidR="00007663" w:rsidRDefault="001844BA" w:rsidP="009921BA">
            <w:pPr>
              <w:spacing w:after="0"/>
              <w:jc w:val="center"/>
            </w:pPr>
            <w:r>
              <w:t xml:space="preserve">A BUILDING PERMIT is required for structural changes affecting </w:t>
            </w:r>
            <w:r w:rsidR="00427C63">
              <w:t>setbacks</w:t>
            </w:r>
            <w:r>
              <w:t xml:space="preserve"> or roof lines and any electrical or plumbing. Contact the Building Inspector at City Hall.</w:t>
            </w:r>
          </w:p>
          <w:p w14:paraId="6DDE8AEE" w14:textId="52068CEA" w:rsidR="00803DAC" w:rsidRDefault="00803DAC" w:rsidP="009921BA">
            <w:pPr>
              <w:spacing w:after="0"/>
              <w:jc w:val="center"/>
            </w:pPr>
            <w:r>
              <w:rPr>
                <w:noProof/>
              </w:rPr>
              <w:drawing>
                <wp:anchor distT="0" distB="0" distL="114300" distR="114300" simplePos="0" relativeHeight="251659264" behindDoc="0" locked="0" layoutInCell="1" allowOverlap="1" wp14:anchorId="38F73BDF" wp14:editId="419205B8">
                  <wp:simplePos x="0" y="0"/>
                  <wp:positionH relativeFrom="column">
                    <wp:posOffset>619125</wp:posOffset>
                  </wp:positionH>
                  <wp:positionV relativeFrom="paragraph">
                    <wp:posOffset>132080</wp:posOffset>
                  </wp:positionV>
                  <wp:extent cx="1219200" cy="8559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1219200" cy="855980"/>
                          </a:xfrm>
                          <a:prstGeom prst="rect">
                            <a:avLst/>
                          </a:prstGeom>
                        </pic:spPr>
                      </pic:pic>
                    </a:graphicData>
                  </a:graphic>
                  <wp14:sizeRelH relativeFrom="margin">
                    <wp14:pctWidth>0</wp14:pctWidth>
                  </wp14:sizeRelH>
                  <wp14:sizeRelV relativeFrom="margin">
                    <wp14:pctHeight>0</wp14:pctHeight>
                  </wp14:sizeRelV>
                </wp:anchor>
              </w:drawing>
            </w:r>
          </w:p>
          <w:p w14:paraId="43CB3B01" w14:textId="5C555E11" w:rsidR="009921BA" w:rsidRDefault="009921BA" w:rsidP="009921BA">
            <w:pPr>
              <w:spacing w:after="0"/>
              <w:jc w:val="center"/>
            </w:pPr>
          </w:p>
          <w:p w14:paraId="25C8BCC1" w14:textId="38139930" w:rsidR="009921BA" w:rsidRDefault="009921BA" w:rsidP="009921BA">
            <w:pPr>
              <w:spacing w:after="0"/>
              <w:jc w:val="center"/>
            </w:pPr>
          </w:p>
          <w:p w14:paraId="4DB312EF" w14:textId="2BDE8EA7" w:rsidR="009921BA" w:rsidRDefault="009921BA" w:rsidP="009921BA">
            <w:pPr>
              <w:spacing w:after="0"/>
              <w:jc w:val="center"/>
            </w:pPr>
          </w:p>
          <w:p w14:paraId="14136BA5" w14:textId="77777777" w:rsidR="009921BA" w:rsidRDefault="009921BA" w:rsidP="009921BA">
            <w:pPr>
              <w:spacing w:after="0"/>
              <w:jc w:val="center"/>
            </w:pPr>
          </w:p>
          <w:p w14:paraId="310C402D" w14:textId="3777D1AD" w:rsidR="009921BA" w:rsidRDefault="009921BA" w:rsidP="009921BA">
            <w:pPr>
              <w:spacing w:after="0"/>
              <w:jc w:val="center"/>
            </w:pPr>
          </w:p>
          <w:p w14:paraId="72D67C60" w14:textId="77777777" w:rsidR="001844BA" w:rsidRPr="001844BA" w:rsidRDefault="001844BA" w:rsidP="00FF427E">
            <w:pPr>
              <w:spacing w:after="0"/>
              <w:jc w:val="center"/>
              <w:rPr>
                <w:b/>
                <w:bCs/>
                <w:sz w:val="20"/>
              </w:rPr>
            </w:pPr>
            <w:r w:rsidRPr="001844BA">
              <w:rPr>
                <w:b/>
                <w:bCs/>
                <w:sz w:val="20"/>
              </w:rPr>
              <w:t>Marion City Library</w:t>
            </w:r>
          </w:p>
          <w:p w14:paraId="0929D317" w14:textId="2A7756AB" w:rsidR="001844BA" w:rsidRDefault="001844BA" w:rsidP="00FF427E">
            <w:pPr>
              <w:spacing w:after="0"/>
              <w:jc w:val="center"/>
            </w:pPr>
            <w:r>
              <w:t>Hours</w:t>
            </w:r>
            <w:r w:rsidR="00803DAC">
              <w:t>:</w:t>
            </w:r>
            <w:r w:rsidR="006955B1">
              <w:t xml:space="preserve"> </w:t>
            </w:r>
            <w:r>
              <w:t>Mon</w:t>
            </w:r>
            <w:r w:rsidR="00803DAC">
              <w:t>-</w:t>
            </w:r>
            <w:r>
              <w:t>Thurs</w:t>
            </w:r>
            <w:r w:rsidR="006955B1">
              <w:t xml:space="preserve"> </w:t>
            </w:r>
            <w:r>
              <w:t>10am-8pm</w:t>
            </w:r>
          </w:p>
          <w:p w14:paraId="52132CE1" w14:textId="15FA478A" w:rsidR="001844BA" w:rsidRDefault="001844BA" w:rsidP="00FF427E">
            <w:pPr>
              <w:spacing w:after="0"/>
              <w:jc w:val="center"/>
            </w:pPr>
            <w:r>
              <w:t>Hours</w:t>
            </w:r>
            <w:r w:rsidR="00803DAC">
              <w:t>:</w:t>
            </w:r>
            <w:r>
              <w:t xml:space="preserve"> Tues, Wed</w:t>
            </w:r>
            <w:r w:rsidR="00803DAC">
              <w:t>-</w:t>
            </w:r>
            <w:r>
              <w:t xml:space="preserve">Fri </w:t>
            </w:r>
            <w:r w:rsidR="006955B1">
              <w:t>10am-5pm</w:t>
            </w:r>
          </w:p>
          <w:p w14:paraId="1B2EAA45" w14:textId="4470C08D" w:rsidR="006955B1" w:rsidRDefault="006955B1" w:rsidP="00FF427E">
            <w:pPr>
              <w:spacing w:after="0"/>
              <w:jc w:val="center"/>
            </w:pPr>
            <w:r>
              <w:t>Hours</w:t>
            </w:r>
            <w:r w:rsidR="00803DAC">
              <w:t>:</w:t>
            </w:r>
            <w:r>
              <w:t xml:space="preserve"> Sat 9am-1pm</w:t>
            </w:r>
          </w:p>
          <w:p w14:paraId="018C510C" w14:textId="658CD0A7" w:rsidR="006955B1" w:rsidRDefault="006955B1" w:rsidP="00FF427E">
            <w:pPr>
              <w:spacing w:after="0"/>
              <w:jc w:val="center"/>
            </w:pPr>
            <w:r>
              <w:t>Phone Number 620-382-2442</w:t>
            </w:r>
          </w:p>
          <w:p w14:paraId="232E2E53" w14:textId="0D85ADBB" w:rsidR="009921BA" w:rsidRDefault="009921BA" w:rsidP="00FF427E">
            <w:pPr>
              <w:spacing w:after="0"/>
              <w:jc w:val="center"/>
            </w:pPr>
          </w:p>
          <w:p w14:paraId="1B692849" w14:textId="5F5EA760" w:rsidR="006955B1" w:rsidRDefault="006955B1" w:rsidP="00FF427E">
            <w:pPr>
              <w:spacing w:after="0"/>
              <w:jc w:val="center"/>
              <w:rPr>
                <w:b/>
                <w:bCs/>
                <w:sz w:val="20"/>
              </w:rPr>
            </w:pPr>
            <w:r w:rsidRPr="006955B1">
              <w:rPr>
                <w:b/>
                <w:bCs/>
                <w:sz w:val="20"/>
              </w:rPr>
              <w:t>Marion City Tree Dump</w:t>
            </w:r>
          </w:p>
          <w:p w14:paraId="65AC5F78" w14:textId="25E4FD6F" w:rsidR="006955B1" w:rsidRPr="006955B1" w:rsidRDefault="006955B1" w:rsidP="00FF427E">
            <w:pPr>
              <w:spacing w:after="0"/>
              <w:jc w:val="center"/>
              <w:rPr>
                <w:szCs w:val="18"/>
              </w:rPr>
            </w:pPr>
            <w:r w:rsidRPr="006955B1">
              <w:rPr>
                <w:szCs w:val="18"/>
              </w:rPr>
              <w:t>Yard debris, leaves and grass accepted.</w:t>
            </w:r>
          </w:p>
          <w:p w14:paraId="7D39F657" w14:textId="79EFE1EE" w:rsidR="006955B1" w:rsidRDefault="006955B1" w:rsidP="00FF427E">
            <w:pPr>
              <w:spacing w:after="0"/>
              <w:jc w:val="center"/>
              <w:rPr>
                <w:szCs w:val="18"/>
              </w:rPr>
            </w:pPr>
            <w:r w:rsidRPr="006955B1">
              <w:rPr>
                <w:szCs w:val="18"/>
              </w:rPr>
              <w:t>Open Year around</w:t>
            </w:r>
            <w:r w:rsidR="009921BA">
              <w:rPr>
                <w:szCs w:val="18"/>
              </w:rPr>
              <w:t>.</w:t>
            </w:r>
          </w:p>
          <w:p w14:paraId="5B6163E6" w14:textId="5CDB53A1" w:rsidR="009921BA" w:rsidRDefault="00D668F9" w:rsidP="00FF427E">
            <w:pPr>
              <w:spacing w:after="0"/>
              <w:jc w:val="center"/>
              <w:rPr>
                <w:szCs w:val="18"/>
              </w:rPr>
            </w:pPr>
            <w:r>
              <w:rPr>
                <w:noProof/>
                <w:szCs w:val="18"/>
              </w:rPr>
              <w:drawing>
                <wp:anchor distT="0" distB="0" distL="114300" distR="114300" simplePos="0" relativeHeight="251660288" behindDoc="0" locked="0" layoutInCell="1" allowOverlap="1" wp14:anchorId="7AB49939" wp14:editId="10775F07">
                  <wp:simplePos x="0" y="0"/>
                  <wp:positionH relativeFrom="column">
                    <wp:posOffset>676275</wp:posOffset>
                  </wp:positionH>
                  <wp:positionV relativeFrom="paragraph">
                    <wp:posOffset>87630</wp:posOffset>
                  </wp:positionV>
                  <wp:extent cx="1104265" cy="1019175"/>
                  <wp:effectExtent l="0" t="0" r="63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stretch>
                            <a:fillRect/>
                          </a:stretch>
                        </pic:blipFill>
                        <pic:spPr>
                          <a:xfrm>
                            <a:off x="0" y="0"/>
                            <a:ext cx="1104265" cy="1019175"/>
                          </a:xfrm>
                          <a:prstGeom prst="rect">
                            <a:avLst/>
                          </a:prstGeom>
                        </pic:spPr>
                      </pic:pic>
                    </a:graphicData>
                  </a:graphic>
                  <wp14:sizeRelH relativeFrom="margin">
                    <wp14:pctWidth>0</wp14:pctWidth>
                  </wp14:sizeRelH>
                  <wp14:sizeRelV relativeFrom="margin">
                    <wp14:pctHeight>0</wp14:pctHeight>
                  </wp14:sizeRelV>
                </wp:anchor>
              </w:drawing>
            </w:r>
          </w:p>
          <w:p w14:paraId="3AB8E43E" w14:textId="68383A0A" w:rsidR="009921BA" w:rsidRDefault="009921BA" w:rsidP="00FF427E">
            <w:pPr>
              <w:spacing w:after="0"/>
              <w:jc w:val="center"/>
              <w:rPr>
                <w:szCs w:val="18"/>
              </w:rPr>
            </w:pPr>
          </w:p>
          <w:p w14:paraId="5017840C" w14:textId="3131A836" w:rsidR="00D668F9" w:rsidRDefault="00D668F9" w:rsidP="00FF427E">
            <w:pPr>
              <w:spacing w:after="0"/>
              <w:jc w:val="center"/>
              <w:rPr>
                <w:szCs w:val="18"/>
              </w:rPr>
            </w:pPr>
          </w:p>
          <w:p w14:paraId="590EF004" w14:textId="2D1A9F79" w:rsidR="00D668F9" w:rsidRDefault="00D668F9" w:rsidP="00FF427E">
            <w:pPr>
              <w:spacing w:after="0"/>
              <w:jc w:val="center"/>
              <w:rPr>
                <w:szCs w:val="18"/>
              </w:rPr>
            </w:pPr>
          </w:p>
          <w:p w14:paraId="7164AC83" w14:textId="0E9E70B9" w:rsidR="00D668F9" w:rsidRDefault="00D668F9" w:rsidP="00FF427E">
            <w:pPr>
              <w:spacing w:after="0"/>
              <w:jc w:val="center"/>
              <w:rPr>
                <w:szCs w:val="18"/>
              </w:rPr>
            </w:pPr>
          </w:p>
          <w:p w14:paraId="6F5724B3" w14:textId="7D27C968" w:rsidR="00D668F9" w:rsidRDefault="00D668F9" w:rsidP="00FF427E">
            <w:pPr>
              <w:spacing w:after="0"/>
              <w:jc w:val="center"/>
              <w:rPr>
                <w:szCs w:val="18"/>
              </w:rPr>
            </w:pPr>
          </w:p>
          <w:p w14:paraId="7A6687A6" w14:textId="77777777" w:rsidR="00D668F9" w:rsidRDefault="00D668F9" w:rsidP="00FF427E">
            <w:pPr>
              <w:spacing w:after="0"/>
              <w:jc w:val="center"/>
              <w:rPr>
                <w:szCs w:val="18"/>
              </w:rPr>
            </w:pPr>
          </w:p>
          <w:p w14:paraId="5DE70730" w14:textId="08868FC6" w:rsidR="006955B1" w:rsidRPr="00427C63" w:rsidRDefault="006955B1" w:rsidP="00FF427E">
            <w:pPr>
              <w:spacing w:after="0"/>
              <w:jc w:val="center"/>
              <w:rPr>
                <w:b/>
                <w:bCs/>
                <w:sz w:val="20"/>
              </w:rPr>
            </w:pPr>
            <w:r w:rsidRPr="00427C63">
              <w:rPr>
                <w:b/>
                <w:bCs/>
                <w:sz w:val="20"/>
              </w:rPr>
              <w:t>Marion Historic Museum</w:t>
            </w:r>
          </w:p>
          <w:p w14:paraId="3949FF9A" w14:textId="19090F07" w:rsidR="006955B1" w:rsidRDefault="006955B1" w:rsidP="00FF427E">
            <w:pPr>
              <w:spacing w:after="0"/>
              <w:jc w:val="center"/>
              <w:rPr>
                <w:szCs w:val="18"/>
              </w:rPr>
            </w:pPr>
            <w:r>
              <w:rPr>
                <w:szCs w:val="18"/>
              </w:rPr>
              <w:t>Hours</w:t>
            </w:r>
            <w:r w:rsidR="00D43F7B">
              <w:rPr>
                <w:szCs w:val="18"/>
              </w:rPr>
              <w:t>:</w:t>
            </w:r>
            <w:r>
              <w:rPr>
                <w:szCs w:val="18"/>
              </w:rPr>
              <w:t xml:space="preserve"> </w:t>
            </w:r>
            <w:r w:rsidR="00D43F7B">
              <w:rPr>
                <w:szCs w:val="18"/>
              </w:rPr>
              <w:t>Monday, Wednesday Friday</w:t>
            </w:r>
            <w:r>
              <w:rPr>
                <w:szCs w:val="18"/>
              </w:rPr>
              <w:t xml:space="preserve"> </w:t>
            </w:r>
            <w:r w:rsidR="00D43F7B">
              <w:rPr>
                <w:szCs w:val="18"/>
              </w:rPr>
              <w:t>12 pm</w:t>
            </w:r>
            <w:r>
              <w:rPr>
                <w:szCs w:val="18"/>
              </w:rPr>
              <w:t>-4pm</w:t>
            </w:r>
          </w:p>
          <w:p w14:paraId="670BDD5C" w14:textId="45EE8E4F" w:rsidR="006955B1" w:rsidRDefault="00D43F7B" w:rsidP="00FF427E">
            <w:pPr>
              <w:spacing w:after="0"/>
              <w:jc w:val="center"/>
              <w:rPr>
                <w:szCs w:val="18"/>
              </w:rPr>
            </w:pPr>
            <w:r>
              <w:rPr>
                <w:szCs w:val="18"/>
              </w:rPr>
              <w:t>Hours: Saturday 10am</w:t>
            </w:r>
            <w:r w:rsidR="006955B1">
              <w:rPr>
                <w:szCs w:val="18"/>
              </w:rPr>
              <w:t xml:space="preserve"> -4pm</w:t>
            </w:r>
          </w:p>
          <w:p w14:paraId="46EC5C63" w14:textId="503A271A" w:rsidR="006955B1" w:rsidRDefault="006955B1" w:rsidP="00FF427E">
            <w:pPr>
              <w:spacing w:after="0"/>
              <w:jc w:val="center"/>
              <w:rPr>
                <w:szCs w:val="18"/>
              </w:rPr>
            </w:pPr>
            <w:r>
              <w:rPr>
                <w:szCs w:val="18"/>
              </w:rPr>
              <w:t>Closed during the winter months</w:t>
            </w:r>
          </w:p>
          <w:p w14:paraId="61FAFA18" w14:textId="46487894" w:rsidR="006955B1" w:rsidRDefault="006955B1" w:rsidP="00FF427E">
            <w:pPr>
              <w:spacing w:after="0"/>
              <w:jc w:val="center"/>
              <w:rPr>
                <w:szCs w:val="18"/>
              </w:rPr>
            </w:pPr>
            <w:r>
              <w:rPr>
                <w:szCs w:val="18"/>
              </w:rPr>
              <w:t>Phone Number 620-382-9134</w:t>
            </w:r>
          </w:p>
          <w:p w14:paraId="167D830A" w14:textId="05DAE32E" w:rsidR="006955B1" w:rsidRPr="006955B1" w:rsidRDefault="006955B1">
            <w:pPr>
              <w:rPr>
                <w:b/>
                <w:bCs/>
                <w:sz w:val="20"/>
              </w:rPr>
            </w:pPr>
          </w:p>
        </w:tc>
        <w:tc>
          <w:tcPr>
            <w:tcW w:w="713" w:type="dxa"/>
          </w:tcPr>
          <w:p w14:paraId="6818D558" w14:textId="77777777" w:rsidR="00007663" w:rsidRDefault="00007663"/>
        </w:tc>
        <w:tc>
          <w:tcPr>
            <w:tcW w:w="713" w:type="dxa"/>
          </w:tcPr>
          <w:p w14:paraId="1BBD9273" w14:textId="77777777" w:rsidR="00007663" w:rsidRDefault="00007663"/>
        </w:tc>
        <w:tc>
          <w:tcPr>
            <w:tcW w:w="3843" w:type="dxa"/>
          </w:tcPr>
          <w:p w14:paraId="0F76B0FB" w14:textId="77777777" w:rsidR="004D03EA" w:rsidRPr="00D33B30" w:rsidRDefault="004D03EA" w:rsidP="00E3256C">
            <w:pPr>
              <w:pStyle w:val="ListBullet"/>
              <w:numPr>
                <w:ilvl w:val="0"/>
                <w:numId w:val="0"/>
              </w:numPr>
              <w:spacing w:after="0"/>
              <w:jc w:val="center"/>
              <w:rPr>
                <w:b/>
                <w:bCs/>
                <w:sz w:val="22"/>
                <w:szCs w:val="22"/>
              </w:rPr>
            </w:pPr>
            <w:r w:rsidRPr="00D33B30">
              <w:rPr>
                <w:b/>
                <w:bCs/>
                <w:sz w:val="22"/>
                <w:szCs w:val="22"/>
              </w:rPr>
              <w:t>Residential Utility Rates</w:t>
            </w:r>
          </w:p>
          <w:p w14:paraId="57705257" w14:textId="4CF93996" w:rsidR="004D03EA" w:rsidRDefault="004D03EA" w:rsidP="00E3256C">
            <w:pPr>
              <w:pStyle w:val="ListBullet"/>
              <w:numPr>
                <w:ilvl w:val="0"/>
                <w:numId w:val="0"/>
              </w:numPr>
              <w:spacing w:after="0"/>
              <w:jc w:val="center"/>
            </w:pPr>
            <w:r>
              <w:t xml:space="preserve">Water Minimum </w:t>
            </w:r>
            <w:r w:rsidR="00E3256C">
              <w:t>$</w:t>
            </w:r>
            <w:r>
              <w:t>39.63</w:t>
            </w:r>
            <w:r w:rsidR="00E3256C">
              <w:t>,</w:t>
            </w:r>
            <w:r>
              <w:t xml:space="preserve"> $6.80 per 1000 gallons</w:t>
            </w:r>
          </w:p>
          <w:p w14:paraId="0B13C68D" w14:textId="72FF8F08" w:rsidR="004D03EA" w:rsidRDefault="004D03EA" w:rsidP="00E3256C">
            <w:pPr>
              <w:pStyle w:val="ListBullet"/>
              <w:numPr>
                <w:ilvl w:val="0"/>
                <w:numId w:val="0"/>
              </w:numPr>
              <w:spacing w:after="0"/>
              <w:jc w:val="center"/>
            </w:pPr>
            <w:r>
              <w:t>Electric Minimum $12</w:t>
            </w:r>
            <w:r w:rsidR="00E3256C">
              <w:t>.00, $0.1298/KWH</w:t>
            </w:r>
          </w:p>
          <w:p w14:paraId="10B4B4C4" w14:textId="3E910A0F" w:rsidR="004D03EA" w:rsidRDefault="004D03EA" w:rsidP="00E3256C">
            <w:pPr>
              <w:pStyle w:val="ListBullet"/>
              <w:numPr>
                <w:ilvl w:val="0"/>
                <w:numId w:val="0"/>
              </w:numPr>
              <w:spacing w:after="0"/>
              <w:jc w:val="center"/>
            </w:pPr>
            <w:r>
              <w:t>Sewer Minimum $20</w:t>
            </w:r>
            <w:r w:rsidR="00E3256C">
              <w:t>.00</w:t>
            </w:r>
          </w:p>
          <w:p w14:paraId="7F8776C0" w14:textId="77777777" w:rsidR="004D03EA" w:rsidRDefault="004D03EA" w:rsidP="00E3256C">
            <w:pPr>
              <w:pStyle w:val="ListBullet"/>
              <w:numPr>
                <w:ilvl w:val="0"/>
                <w:numId w:val="0"/>
              </w:numPr>
              <w:spacing w:after="0"/>
              <w:jc w:val="center"/>
            </w:pPr>
            <w:r>
              <w:t>Trash Minimum $10.50</w:t>
            </w:r>
          </w:p>
          <w:p w14:paraId="0AE3A2C2" w14:textId="77777777" w:rsidR="004D03EA" w:rsidRPr="00D33B30" w:rsidRDefault="004D03EA" w:rsidP="00E3256C">
            <w:pPr>
              <w:pStyle w:val="ListBullet"/>
              <w:numPr>
                <w:ilvl w:val="0"/>
                <w:numId w:val="0"/>
              </w:numPr>
              <w:spacing w:after="0"/>
              <w:jc w:val="center"/>
              <w:rPr>
                <w:b/>
                <w:bCs/>
                <w:sz w:val="22"/>
                <w:szCs w:val="22"/>
              </w:rPr>
            </w:pPr>
            <w:r w:rsidRPr="00D33B30">
              <w:rPr>
                <w:b/>
                <w:bCs/>
                <w:sz w:val="22"/>
                <w:szCs w:val="22"/>
              </w:rPr>
              <w:t>Commercial Utility Rates</w:t>
            </w:r>
          </w:p>
          <w:p w14:paraId="59E79B75" w14:textId="5D3BBE6F" w:rsidR="004D03EA" w:rsidRDefault="004D03EA" w:rsidP="00E3256C">
            <w:pPr>
              <w:pStyle w:val="ListBullet"/>
              <w:numPr>
                <w:ilvl w:val="0"/>
                <w:numId w:val="0"/>
              </w:numPr>
              <w:spacing w:after="0"/>
              <w:jc w:val="center"/>
            </w:pPr>
            <w:r>
              <w:t>Water Minimum $39.63</w:t>
            </w:r>
            <w:r w:rsidR="00E3256C">
              <w:t>,</w:t>
            </w:r>
            <w:r>
              <w:t xml:space="preserve"> $6.80 per 1000 gallons</w:t>
            </w:r>
          </w:p>
          <w:p w14:paraId="2543AD13" w14:textId="36386448" w:rsidR="004D03EA" w:rsidRDefault="004D03EA" w:rsidP="00E3256C">
            <w:pPr>
              <w:pStyle w:val="ListBullet"/>
              <w:numPr>
                <w:ilvl w:val="0"/>
                <w:numId w:val="0"/>
              </w:numPr>
              <w:spacing w:after="0"/>
              <w:jc w:val="center"/>
            </w:pPr>
            <w:r>
              <w:t>Electric Minimum $14</w:t>
            </w:r>
            <w:r w:rsidR="00E3256C">
              <w:t>.00, $0.1298/KWH</w:t>
            </w:r>
          </w:p>
          <w:p w14:paraId="029696C4" w14:textId="45ADF8F6" w:rsidR="004D03EA" w:rsidRDefault="004D03EA" w:rsidP="00E3256C">
            <w:pPr>
              <w:pStyle w:val="ListBullet"/>
              <w:numPr>
                <w:ilvl w:val="0"/>
                <w:numId w:val="0"/>
              </w:numPr>
              <w:spacing w:after="0"/>
              <w:jc w:val="center"/>
            </w:pPr>
            <w:r>
              <w:t>Sewer Minimum $20</w:t>
            </w:r>
            <w:r w:rsidR="00E3256C">
              <w:t>.00</w:t>
            </w:r>
          </w:p>
          <w:p w14:paraId="66228B82" w14:textId="564EDDCF" w:rsidR="004D03EA" w:rsidRDefault="004D03EA" w:rsidP="00E3256C">
            <w:pPr>
              <w:pStyle w:val="ListBullet"/>
              <w:numPr>
                <w:ilvl w:val="0"/>
                <w:numId w:val="0"/>
              </w:numPr>
              <w:spacing w:after="0"/>
              <w:jc w:val="center"/>
            </w:pPr>
            <w:r>
              <w:t>Trash Minimum $20.50</w:t>
            </w:r>
          </w:p>
          <w:p w14:paraId="14552967" w14:textId="3042E6F2" w:rsidR="006368A8" w:rsidRDefault="006368A8" w:rsidP="00803DAC">
            <w:pPr>
              <w:pStyle w:val="ListBullet"/>
              <w:numPr>
                <w:ilvl w:val="0"/>
                <w:numId w:val="0"/>
              </w:numPr>
              <w:spacing w:after="0"/>
              <w:jc w:val="center"/>
              <w:rPr>
                <w:b/>
                <w:bCs/>
                <w:sz w:val="22"/>
                <w:szCs w:val="22"/>
              </w:rPr>
            </w:pPr>
            <w:r>
              <w:rPr>
                <w:b/>
                <w:bCs/>
                <w:noProof/>
                <w:sz w:val="22"/>
                <w:szCs w:val="22"/>
              </w:rPr>
              <w:drawing>
                <wp:anchor distT="0" distB="0" distL="114300" distR="114300" simplePos="0" relativeHeight="251661312" behindDoc="0" locked="0" layoutInCell="1" allowOverlap="1" wp14:anchorId="11A2B127" wp14:editId="6F7F2B59">
                  <wp:simplePos x="0" y="0"/>
                  <wp:positionH relativeFrom="column">
                    <wp:posOffset>-635</wp:posOffset>
                  </wp:positionH>
                  <wp:positionV relativeFrom="paragraph">
                    <wp:posOffset>70485</wp:posOffset>
                  </wp:positionV>
                  <wp:extent cx="2440305" cy="226377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2440305" cy="2263775"/>
                          </a:xfrm>
                          <a:prstGeom prst="rect">
                            <a:avLst/>
                          </a:prstGeom>
                        </pic:spPr>
                      </pic:pic>
                    </a:graphicData>
                  </a:graphic>
                </wp:anchor>
              </w:drawing>
            </w:r>
          </w:p>
          <w:p w14:paraId="0D8D39C4" w14:textId="77777777" w:rsidR="006368A8" w:rsidRDefault="006368A8" w:rsidP="00803DAC">
            <w:pPr>
              <w:pStyle w:val="ListBullet"/>
              <w:numPr>
                <w:ilvl w:val="0"/>
                <w:numId w:val="0"/>
              </w:numPr>
              <w:spacing w:after="0"/>
              <w:jc w:val="center"/>
              <w:rPr>
                <w:b/>
                <w:bCs/>
                <w:sz w:val="22"/>
                <w:szCs w:val="22"/>
              </w:rPr>
            </w:pPr>
          </w:p>
          <w:p w14:paraId="2554786C" w14:textId="77777777" w:rsidR="006368A8" w:rsidRDefault="006368A8" w:rsidP="00803DAC">
            <w:pPr>
              <w:pStyle w:val="ListBullet"/>
              <w:numPr>
                <w:ilvl w:val="0"/>
                <w:numId w:val="0"/>
              </w:numPr>
              <w:spacing w:after="0"/>
              <w:jc w:val="center"/>
              <w:rPr>
                <w:b/>
                <w:bCs/>
                <w:sz w:val="22"/>
                <w:szCs w:val="22"/>
              </w:rPr>
            </w:pPr>
          </w:p>
          <w:p w14:paraId="728F649D" w14:textId="77777777" w:rsidR="006368A8" w:rsidRDefault="006368A8" w:rsidP="00803DAC">
            <w:pPr>
              <w:pStyle w:val="ListBullet"/>
              <w:numPr>
                <w:ilvl w:val="0"/>
                <w:numId w:val="0"/>
              </w:numPr>
              <w:spacing w:after="0"/>
              <w:jc w:val="center"/>
              <w:rPr>
                <w:b/>
                <w:bCs/>
                <w:sz w:val="22"/>
                <w:szCs w:val="22"/>
              </w:rPr>
            </w:pPr>
          </w:p>
          <w:p w14:paraId="4D085957" w14:textId="77777777" w:rsidR="006368A8" w:rsidRDefault="006368A8" w:rsidP="00803DAC">
            <w:pPr>
              <w:pStyle w:val="ListBullet"/>
              <w:numPr>
                <w:ilvl w:val="0"/>
                <w:numId w:val="0"/>
              </w:numPr>
              <w:spacing w:after="0"/>
              <w:jc w:val="center"/>
              <w:rPr>
                <w:b/>
                <w:bCs/>
                <w:sz w:val="22"/>
                <w:szCs w:val="22"/>
              </w:rPr>
            </w:pPr>
          </w:p>
          <w:p w14:paraId="584C2CA6" w14:textId="77777777" w:rsidR="006368A8" w:rsidRDefault="006368A8" w:rsidP="00803DAC">
            <w:pPr>
              <w:pStyle w:val="ListBullet"/>
              <w:numPr>
                <w:ilvl w:val="0"/>
                <w:numId w:val="0"/>
              </w:numPr>
              <w:spacing w:after="0"/>
              <w:jc w:val="center"/>
              <w:rPr>
                <w:b/>
                <w:bCs/>
                <w:sz w:val="22"/>
                <w:szCs w:val="22"/>
              </w:rPr>
            </w:pPr>
          </w:p>
          <w:p w14:paraId="7529410F" w14:textId="77777777" w:rsidR="006368A8" w:rsidRDefault="006368A8" w:rsidP="00803DAC">
            <w:pPr>
              <w:pStyle w:val="ListBullet"/>
              <w:numPr>
                <w:ilvl w:val="0"/>
                <w:numId w:val="0"/>
              </w:numPr>
              <w:spacing w:after="0"/>
              <w:jc w:val="center"/>
              <w:rPr>
                <w:b/>
                <w:bCs/>
                <w:sz w:val="22"/>
                <w:szCs w:val="22"/>
              </w:rPr>
            </w:pPr>
          </w:p>
          <w:p w14:paraId="24034913" w14:textId="77777777" w:rsidR="006368A8" w:rsidRDefault="006368A8" w:rsidP="00803DAC">
            <w:pPr>
              <w:pStyle w:val="ListBullet"/>
              <w:numPr>
                <w:ilvl w:val="0"/>
                <w:numId w:val="0"/>
              </w:numPr>
              <w:spacing w:after="0"/>
              <w:jc w:val="center"/>
              <w:rPr>
                <w:b/>
                <w:bCs/>
                <w:sz w:val="22"/>
                <w:szCs w:val="22"/>
              </w:rPr>
            </w:pPr>
          </w:p>
          <w:p w14:paraId="69392573" w14:textId="77777777" w:rsidR="006368A8" w:rsidRDefault="006368A8" w:rsidP="00803DAC">
            <w:pPr>
              <w:pStyle w:val="ListBullet"/>
              <w:numPr>
                <w:ilvl w:val="0"/>
                <w:numId w:val="0"/>
              </w:numPr>
              <w:spacing w:after="0"/>
              <w:jc w:val="center"/>
              <w:rPr>
                <w:b/>
                <w:bCs/>
                <w:sz w:val="22"/>
                <w:szCs w:val="22"/>
              </w:rPr>
            </w:pPr>
          </w:p>
          <w:p w14:paraId="5AD14E59" w14:textId="77777777" w:rsidR="006368A8" w:rsidRDefault="006368A8" w:rsidP="00803DAC">
            <w:pPr>
              <w:pStyle w:val="ListBullet"/>
              <w:numPr>
                <w:ilvl w:val="0"/>
                <w:numId w:val="0"/>
              </w:numPr>
              <w:spacing w:after="0"/>
              <w:jc w:val="center"/>
              <w:rPr>
                <w:b/>
                <w:bCs/>
                <w:sz w:val="22"/>
                <w:szCs w:val="22"/>
              </w:rPr>
            </w:pPr>
          </w:p>
          <w:p w14:paraId="5CFF3F07" w14:textId="77777777" w:rsidR="006368A8" w:rsidRDefault="006368A8" w:rsidP="00803DAC">
            <w:pPr>
              <w:pStyle w:val="ListBullet"/>
              <w:numPr>
                <w:ilvl w:val="0"/>
                <w:numId w:val="0"/>
              </w:numPr>
              <w:spacing w:after="0"/>
              <w:jc w:val="center"/>
              <w:rPr>
                <w:b/>
                <w:bCs/>
                <w:sz w:val="22"/>
                <w:szCs w:val="22"/>
              </w:rPr>
            </w:pPr>
          </w:p>
          <w:p w14:paraId="3D8DCDE9" w14:textId="77777777" w:rsidR="00F33249" w:rsidRDefault="00F33249" w:rsidP="00F33249">
            <w:pPr>
              <w:pStyle w:val="ListBullet"/>
              <w:numPr>
                <w:ilvl w:val="0"/>
                <w:numId w:val="0"/>
              </w:numPr>
              <w:spacing w:after="0"/>
              <w:jc w:val="center"/>
              <w:rPr>
                <w:szCs w:val="18"/>
              </w:rPr>
            </w:pPr>
          </w:p>
          <w:p w14:paraId="24E80CE4" w14:textId="2DF06E1C" w:rsidR="006368A8" w:rsidRDefault="006368A8" w:rsidP="00F33249">
            <w:pPr>
              <w:pStyle w:val="ListBullet"/>
              <w:numPr>
                <w:ilvl w:val="0"/>
                <w:numId w:val="0"/>
              </w:numPr>
              <w:spacing w:after="0"/>
              <w:jc w:val="center"/>
              <w:rPr>
                <w:szCs w:val="18"/>
              </w:rPr>
            </w:pPr>
            <w:r w:rsidRPr="00F33249">
              <w:rPr>
                <w:szCs w:val="18"/>
              </w:rPr>
              <w:t xml:space="preserve">Trash days are determined on the map above. </w:t>
            </w:r>
            <w:r w:rsidR="00F33249" w:rsidRPr="00F33249">
              <w:rPr>
                <w:szCs w:val="18"/>
              </w:rPr>
              <w:t>Trash is picked up on Monday, Tuesday, Thursday and Friday</w:t>
            </w:r>
            <w:r w:rsidR="00F33249">
              <w:rPr>
                <w:szCs w:val="18"/>
              </w:rPr>
              <w:t xml:space="preserve"> and </w:t>
            </w:r>
            <w:r w:rsidR="00F33249" w:rsidRPr="00BA383E">
              <w:rPr>
                <w:b/>
                <w:bCs/>
                <w:szCs w:val="18"/>
              </w:rPr>
              <w:t>MUST</w:t>
            </w:r>
            <w:r w:rsidR="00F33249">
              <w:rPr>
                <w:szCs w:val="18"/>
              </w:rPr>
              <w:t xml:space="preserve"> be bagged. </w:t>
            </w:r>
            <w:r w:rsidR="00F33249" w:rsidRPr="00F33249">
              <w:rPr>
                <w:szCs w:val="18"/>
              </w:rPr>
              <w:t>Recycling is picked up on Wednesday only</w:t>
            </w:r>
            <w:r w:rsidR="00F33249">
              <w:rPr>
                <w:szCs w:val="18"/>
              </w:rPr>
              <w:t xml:space="preserve"> and </w:t>
            </w:r>
            <w:r w:rsidR="00F33249" w:rsidRPr="00BA383E">
              <w:rPr>
                <w:b/>
                <w:bCs/>
                <w:szCs w:val="18"/>
              </w:rPr>
              <w:t>MUST</w:t>
            </w:r>
            <w:r w:rsidR="00F33249">
              <w:rPr>
                <w:szCs w:val="18"/>
              </w:rPr>
              <w:t xml:space="preserve"> be loose in a container. T</w:t>
            </w:r>
            <w:r w:rsidR="00F33249" w:rsidRPr="00F33249">
              <w:rPr>
                <w:szCs w:val="18"/>
              </w:rPr>
              <w:t xml:space="preserve">rash and recycling </w:t>
            </w:r>
            <w:r w:rsidR="00F33249" w:rsidRPr="00BA383E">
              <w:rPr>
                <w:b/>
                <w:bCs/>
                <w:szCs w:val="18"/>
              </w:rPr>
              <w:t>MUST</w:t>
            </w:r>
            <w:r w:rsidR="00F33249">
              <w:rPr>
                <w:szCs w:val="18"/>
              </w:rPr>
              <w:t xml:space="preserve"> be </w:t>
            </w:r>
            <w:r w:rsidR="00F33249" w:rsidRPr="00F33249">
              <w:rPr>
                <w:szCs w:val="18"/>
              </w:rPr>
              <w:t>out by 8am.</w:t>
            </w:r>
          </w:p>
          <w:p w14:paraId="7BBCEB87" w14:textId="77777777" w:rsidR="00F33249" w:rsidRPr="00F33249" w:rsidRDefault="00F33249" w:rsidP="00F33249">
            <w:pPr>
              <w:pStyle w:val="ListBullet"/>
              <w:numPr>
                <w:ilvl w:val="0"/>
                <w:numId w:val="0"/>
              </w:numPr>
              <w:spacing w:after="0"/>
              <w:jc w:val="center"/>
              <w:rPr>
                <w:sz w:val="22"/>
                <w:szCs w:val="22"/>
              </w:rPr>
            </w:pPr>
          </w:p>
          <w:p w14:paraId="241A4E5D" w14:textId="652C0763" w:rsidR="00007663" w:rsidRPr="00D33B30" w:rsidRDefault="00F33249" w:rsidP="00803DAC">
            <w:pPr>
              <w:spacing w:after="0"/>
              <w:jc w:val="center"/>
              <w:rPr>
                <w:b/>
                <w:bCs/>
                <w:sz w:val="22"/>
                <w:szCs w:val="22"/>
              </w:rPr>
            </w:pPr>
            <w:r>
              <w:rPr>
                <w:b/>
                <w:bCs/>
                <w:sz w:val="22"/>
                <w:szCs w:val="22"/>
              </w:rPr>
              <w:t xml:space="preserve">Utility Connect </w:t>
            </w:r>
            <w:r w:rsidR="00D33B30" w:rsidRPr="00D33B30">
              <w:rPr>
                <w:b/>
                <w:bCs/>
                <w:sz w:val="22"/>
                <w:szCs w:val="22"/>
              </w:rPr>
              <w:t>Fee</w:t>
            </w:r>
          </w:p>
          <w:p w14:paraId="62A7666E" w14:textId="7B48AE7C" w:rsidR="00C105F8" w:rsidRDefault="00D33B30" w:rsidP="00F33249">
            <w:pPr>
              <w:spacing w:after="0"/>
              <w:jc w:val="center"/>
            </w:pPr>
            <w:r>
              <w:t xml:space="preserve">Utility Connect Fee is $125. This fee is non-refundable. The fee </w:t>
            </w:r>
            <w:r w:rsidR="00F33249">
              <w:t>can</w:t>
            </w:r>
            <w:r>
              <w:t xml:space="preserve"> be waived with a </w:t>
            </w:r>
            <w:r w:rsidR="00F33249">
              <w:t>l</w:t>
            </w:r>
            <w:r>
              <w:t xml:space="preserve">etter of </w:t>
            </w:r>
            <w:r w:rsidR="00F33249">
              <w:t>c</w:t>
            </w:r>
            <w:r>
              <w:t>redit</w:t>
            </w:r>
            <w:r w:rsidR="00D43F7B">
              <w:t xml:space="preserve"> from a current utility provider</w:t>
            </w:r>
            <w:r>
              <w:t>.</w:t>
            </w:r>
          </w:p>
          <w:p w14:paraId="4B11661F" w14:textId="77777777" w:rsidR="00F33249" w:rsidRPr="00D33B30" w:rsidRDefault="00F33249" w:rsidP="00F33249">
            <w:pPr>
              <w:pStyle w:val="ListBullet"/>
              <w:numPr>
                <w:ilvl w:val="0"/>
                <w:numId w:val="0"/>
              </w:numPr>
              <w:spacing w:after="0"/>
              <w:jc w:val="center"/>
              <w:rPr>
                <w:b/>
                <w:bCs/>
                <w:sz w:val="22"/>
                <w:szCs w:val="22"/>
              </w:rPr>
            </w:pPr>
            <w:r w:rsidRPr="00D33B30">
              <w:rPr>
                <w:b/>
                <w:bCs/>
                <w:sz w:val="22"/>
                <w:szCs w:val="22"/>
              </w:rPr>
              <w:t>Reconnects</w:t>
            </w:r>
          </w:p>
          <w:p w14:paraId="75879D22" w14:textId="0A6FB8F3" w:rsidR="00F33249" w:rsidRDefault="00F33249" w:rsidP="00F33249">
            <w:pPr>
              <w:pStyle w:val="ListBullet"/>
              <w:numPr>
                <w:ilvl w:val="0"/>
                <w:numId w:val="0"/>
              </w:numPr>
              <w:spacing w:after="0"/>
              <w:jc w:val="center"/>
            </w:pPr>
            <w:r>
              <w:t>To reconnect services that have been disconnected for non-payment a $50 fee is assessed.</w:t>
            </w:r>
          </w:p>
          <w:p w14:paraId="3E5425B5" w14:textId="32EDAA34" w:rsidR="00F33249" w:rsidRPr="009921BA" w:rsidRDefault="00F33249" w:rsidP="00F33249">
            <w:pPr>
              <w:spacing w:after="0"/>
              <w:jc w:val="center"/>
              <w:rPr>
                <w:b/>
                <w:bCs/>
              </w:rPr>
            </w:pPr>
          </w:p>
        </w:tc>
        <w:tc>
          <w:tcPr>
            <w:tcW w:w="720" w:type="dxa"/>
          </w:tcPr>
          <w:p w14:paraId="3D3773A9" w14:textId="77777777" w:rsidR="00007663" w:rsidRDefault="00007663"/>
        </w:tc>
        <w:tc>
          <w:tcPr>
            <w:tcW w:w="720" w:type="dxa"/>
          </w:tcPr>
          <w:p w14:paraId="135CEB3F" w14:textId="77777777" w:rsidR="00007663" w:rsidRDefault="00007663"/>
        </w:tc>
        <w:tc>
          <w:tcPr>
            <w:tcW w:w="3851" w:type="dxa"/>
          </w:tcPr>
          <w:p w14:paraId="6EB982FC" w14:textId="77777777" w:rsidR="00007663" w:rsidRDefault="00E408FB">
            <w:r>
              <w:rPr>
                <w:noProof/>
              </w:rPr>
              <w:drawing>
                <wp:inline distT="0" distB="0" distL="0" distR="0" wp14:anchorId="6BC2EBBB" wp14:editId="5A246DBF">
                  <wp:extent cx="2443477"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2452942" cy="1243047"/>
                          </a:xfrm>
                          <a:prstGeom prst="rect">
                            <a:avLst/>
                          </a:prstGeom>
                        </pic:spPr>
                      </pic:pic>
                    </a:graphicData>
                  </a:graphic>
                </wp:inline>
              </w:drawing>
            </w:r>
          </w:p>
          <w:p w14:paraId="10D0DC1B" w14:textId="77777777" w:rsidR="00007663" w:rsidRPr="007A43C9" w:rsidRDefault="009C7EFD" w:rsidP="00910CC2">
            <w:pPr>
              <w:jc w:val="center"/>
              <w:rPr>
                <w:b/>
                <w:bCs/>
                <w:sz w:val="22"/>
                <w:szCs w:val="22"/>
              </w:rPr>
            </w:pPr>
            <w:r w:rsidRPr="007A43C9">
              <w:rPr>
                <w:b/>
                <w:bCs/>
                <w:sz w:val="22"/>
                <w:szCs w:val="22"/>
              </w:rPr>
              <w:t>Phone Numbers to Keep Handy</w:t>
            </w:r>
          </w:p>
          <w:p w14:paraId="2F63DE8B" w14:textId="3A570B7F" w:rsidR="009C7EFD" w:rsidRPr="00E3256C" w:rsidRDefault="00910CC2" w:rsidP="00910CC2">
            <w:pPr>
              <w:jc w:val="center"/>
              <w:rPr>
                <w:sz w:val="20"/>
              </w:rPr>
            </w:pPr>
            <w:r w:rsidRPr="00E3256C">
              <w:rPr>
                <w:b/>
                <w:bCs/>
                <w:sz w:val="20"/>
              </w:rPr>
              <w:t xml:space="preserve">Marion </w:t>
            </w:r>
            <w:r w:rsidR="009C7EFD" w:rsidRPr="00E3256C">
              <w:rPr>
                <w:b/>
                <w:bCs/>
                <w:sz w:val="20"/>
              </w:rPr>
              <w:t>Police Dept</w:t>
            </w:r>
            <w:r w:rsidR="009C7EFD" w:rsidRPr="00E3256C">
              <w:rPr>
                <w:sz w:val="20"/>
              </w:rPr>
              <w:t xml:space="preserve"> 620-382-2651</w:t>
            </w:r>
          </w:p>
          <w:p w14:paraId="2E5A220E" w14:textId="0BCC5EA1" w:rsidR="009C7EFD" w:rsidRPr="00E3256C" w:rsidRDefault="00910CC2" w:rsidP="00910CC2">
            <w:pPr>
              <w:jc w:val="center"/>
              <w:rPr>
                <w:sz w:val="20"/>
              </w:rPr>
            </w:pPr>
            <w:r w:rsidRPr="00E3256C">
              <w:rPr>
                <w:b/>
                <w:bCs/>
                <w:sz w:val="20"/>
              </w:rPr>
              <w:t xml:space="preserve">Marion Co. </w:t>
            </w:r>
            <w:r w:rsidR="009C7EFD" w:rsidRPr="00E3256C">
              <w:rPr>
                <w:b/>
                <w:bCs/>
                <w:sz w:val="20"/>
              </w:rPr>
              <w:t>Sheriff’s Office</w:t>
            </w:r>
            <w:r w:rsidR="009C7EFD" w:rsidRPr="00E3256C">
              <w:rPr>
                <w:sz w:val="20"/>
              </w:rPr>
              <w:t xml:space="preserve"> 620-382-2144</w:t>
            </w:r>
          </w:p>
          <w:p w14:paraId="2926CD8B" w14:textId="27A29815" w:rsidR="009C7EFD" w:rsidRPr="00E3256C" w:rsidRDefault="00910CC2" w:rsidP="00910CC2">
            <w:pPr>
              <w:jc w:val="center"/>
              <w:rPr>
                <w:sz w:val="20"/>
              </w:rPr>
            </w:pPr>
            <w:r w:rsidRPr="00E3256C">
              <w:rPr>
                <w:b/>
                <w:bCs/>
                <w:sz w:val="20"/>
              </w:rPr>
              <w:t xml:space="preserve">Marion </w:t>
            </w:r>
            <w:r w:rsidR="009C7EFD" w:rsidRPr="00E3256C">
              <w:rPr>
                <w:b/>
                <w:bCs/>
                <w:sz w:val="20"/>
              </w:rPr>
              <w:t>City Hall</w:t>
            </w:r>
            <w:r w:rsidR="009C7EFD" w:rsidRPr="00E3256C">
              <w:rPr>
                <w:sz w:val="20"/>
              </w:rPr>
              <w:t xml:space="preserve"> 620-382-3703</w:t>
            </w:r>
          </w:p>
          <w:p w14:paraId="6B1ADEEB" w14:textId="1509BABF" w:rsidR="009C7EFD" w:rsidRPr="00E3256C" w:rsidRDefault="00910CC2" w:rsidP="00910CC2">
            <w:pPr>
              <w:jc w:val="center"/>
              <w:rPr>
                <w:sz w:val="20"/>
              </w:rPr>
            </w:pPr>
            <w:r w:rsidRPr="00E3256C">
              <w:rPr>
                <w:b/>
                <w:bCs/>
                <w:sz w:val="20"/>
              </w:rPr>
              <w:t xml:space="preserve">Marion </w:t>
            </w:r>
            <w:r w:rsidR="009C7EFD" w:rsidRPr="00E3256C">
              <w:rPr>
                <w:b/>
                <w:bCs/>
                <w:sz w:val="20"/>
              </w:rPr>
              <w:t>Electric Outage</w:t>
            </w:r>
            <w:r w:rsidR="009C7EFD" w:rsidRPr="00E3256C">
              <w:rPr>
                <w:sz w:val="20"/>
              </w:rPr>
              <w:t xml:space="preserve"> 620-382-6670</w:t>
            </w:r>
          </w:p>
          <w:p w14:paraId="11070C7A" w14:textId="755CAC6B" w:rsidR="009C7EFD" w:rsidRPr="00E3256C" w:rsidRDefault="00910CC2" w:rsidP="00910CC2">
            <w:pPr>
              <w:jc w:val="center"/>
              <w:rPr>
                <w:sz w:val="20"/>
              </w:rPr>
            </w:pPr>
            <w:r w:rsidRPr="00E3256C">
              <w:rPr>
                <w:b/>
                <w:bCs/>
                <w:sz w:val="20"/>
              </w:rPr>
              <w:t xml:space="preserve">Marion </w:t>
            </w:r>
            <w:r w:rsidR="009C7EFD" w:rsidRPr="00E3256C">
              <w:rPr>
                <w:b/>
                <w:bCs/>
                <w:sz w:val="20"/>
              </w:rPr>
              <w:t>Water Leak</w:t>
            </w:r>
            <w:r w:rsidR="009C7EFD" w:rsidRPr="00E3256C">
              <w:rPr>
                <w:sz w:val="20"/>
              </w:rPr>
              <w:t xml:space="preserve"> 620-382-6671</w:t>
            </w:r>
          </w:p>
          <w:p w14:paraId="1911CCFB" w14:textId="0D9410B0" w:rsidR="009C7EFD" w:rsidRPr="00E3256C" w:rsidRDefault="00910CC2" w:rsidP="00E3256C">
            <w:pPr>
              <w:jc w:val="center"/>
              <w:rPr>
                <w:sz w:val="20"/>
              </w:rPr>
            </w:pPr>
            <w:r w:rsidRPr="00E3256C">
              <w:rPr>
                <w:b/>
                <w:bCs/>
                <w:sz w:val="20"/>
              </w:rPr>
              <w:t xml:space="preserve">Marion </w:t>
            </w:r>
            <w:r w:rsidR="009C7EFD" w:rsidRPr="00E3256C">
              <w:rPr>
                <w:b/>
                <w:bCs/>
                <w:sz w:val="20"/>
              </w:rPr>
              <w:t>Post Office</w:t>
            </w:r>
            <w:r w:rsidR="009C7EFD" w:rsidRPr="00E3256C">
              <w:rPr>
                <w:sz w:val="20"/>
              </w:rPr>
              <w:t xml:space="preserve"> 620-382-2363</w:t>
            </w:r>
          </w:p>
          <w:p w14:paraId="0F876A19" w14:textId="4E72FFB7" w:rsidR="009C7EFD" w:rsidRPr="00E3256C" w:rsidRDefault="009C7EFD" w:rsidP="00E3256C">
            <w:pPr>
              <w:jc w:val="center"/>
              <w:rPr>
                <w:sz w:val="20"/>
              </w:rPr>
            </w:pPr>
            <w:r w:rsidRPr="00E3256C">
              <w:rPr>
                <w:b/>
                <w:bCs/>
                <w:sz w:val="20"/>
              </w:rPr>
              <w:t>Vyve Broadband</w:t>
            </w:r>
            <w:r w:rsidRPr="00E3256C">
              <w:rPr>
                <w:sz w:val="20"/>
              </w:rPr>
              <w:t xml:space="preserve"> (Eagl</w:t>
            </w:r>
            <w:r w:rsidR="007A43C9" w:rsidRPr="00E3256C">
              <w:rPr>
                <w:sz w:val="20"/>
              </w:rPr>
              <w:t>e</w:t>
            </w:r>
            <w:r w:rsidR="001174DD" w:rsidRPr="00E3256C">
              <w:rPr>
                <w:sz w:val="20"/>
              </w:rPr>
              <w:t xml:space="preserve">) </w:t>
            </w:r>
            <w:r w:rsidR="007A43C9" w:rsidRPr="00E3256C">
              <w:rPr>
                <w:sz w:val="20"/>
              </w:rPr>
              <w:t>1-877-613-2453</w:t>
            </w:r>
          </w:p>
          <w:p w14:paraId="19545189" w14:textId="0F7BE2A3" w:rsidR="007A43C9" w:rsidRPr="00E3256C" w:rsidRDefault="007A43C9" w:rsidP="00E3256C">
            <w:pPr>
              <w:jc w:val="center"/>
              <w:rPr>
                <w:sz w:val="20"/>
              </w:rPr>
            </w:pPr>
            <w:r w:rsidRPr="00E3256C">
              <w:rPr>
                <w:b/>
                <w:bCs/>
                <w:sz w:val="20"/>
              </w:rPr>
              <w:t xml:space="preserve">Atmos </w:t>
            </w:r>
            <w:r w:rsidR="00910CC2" w:rsidRPr="00E3256C">
              <w:rPr>
                <w:b/>
                <w:bCs/>
                <w:sz w:val="20"/>
              </w:rPr>
              <w:t>Energy</w:t>
            </w:r>
            <w:r w:rsidRPr="00E3256C">
              <w:rPr>
                <w:sz w:val="20"/>
              </w:rPr>
              <w:t xml:space="preserve"> 1-888-442-1313</w:t>
            </w:r>
          </w:p>
          <w:p w14:paraId="60A60A4A" w14:textId="76C19F5D" w:rsidR="007A43C9" w:rsidRPr="00E3256C" w:rsidRDefault="007A43C9" w:rsidP="00E3256C">
            <w:pPr>
              <w:jc w:val="center"/>
              <w:rPr>
                <w:sz w:val="20"/>
              </w:rPr>
            </w:pPr>
            <w:r w:rsidRPr="00E3256C">
              <w:rPr>
                <w:b/>
                <w:bCs/>
                <w:sz w:val="20"/>
              </w:rPr>
              <w:t>AT&amp;T</w:t>
            </w:r>
            <w:r w:rsidRPr="00E3256C">
              <w:rPr>
                <w:sz w:val="20"/>
              </w:rPr>
              <w:t xml:space="preserve"> 1-800-231-1997</w:t>
            </w:r>
          </w:p>
          <w:p w14:paraId="7D0BA1D3" w14:textId="12A0C8A0" w:rsidR="00E3256C" w:rsidRPr="00E3256C" w:rsidRDefault="00E3256C" w:rsidP="00E3256C">
            <w:pPr>
              <w:jc w:val="center"/>
              <w:rPr>
                <w:sz w:val="20"/>
              </w:rPr>
            </w:pPr>
            <w:r w:rsidRPr="00E3256C">
              <w:rPr>
                <w:b/>
                <w:bCs/>
                <w:sz w:val="20"/>
              </w:rPr>
              <w:t>Marion Co</w:t>
            </w:r>
            <w:r>
              <w:rPr>
                <w:b/>
                <w:bCs/>
                <w:sz w:val="20"/>
              </w:rPr>
              <w:t>.</w:t>
            </w:r>
            <w:r w:rsidRPr="00E3256C">
              <w:rPr>
                <w:b/>
                <w:bCs/>
                <w:sz w:val="20"/>
              </w:rPr>
              <w:t xml:space="preserve"> Clerk’s Office</w:t>
            </w:r>
            <w:r w:rsidRPr="00E3256C">
              <w:rPr>
                <w:sz w:val="20"/>
              </w:rPr>
              <w:t xml:space="preserve"> 620-382-2185</w:t>
            </w:r>
          </w:p>
          <w:p w14:paraId="783BD30B" w14:textId="3C669CBB" w:rsidR="007A43C9" w:rsidRPr="00E3256C" w:rsidRDefault="00910CC2" w:rsidP="00E3256C">
            <w:pPr>
              <w:jc w:val="center"/>
              <w:rPr>
                <w:sz w:val="20"/>
              </w:rPr>
            </w:pPr>
            <w:r w:rsidRPr="00E3256C">
              <w:rPr>
                <w:b/>
                <w:bCs/>
                <w:sz w:val="20"/>
              </w:rPr>
              <w:t xml:space="preserve">USD 408 </w:t>
            </w:r>
            <w:r w:rsidR="007A43C9" w:rsidRPr="00E3256C">
              <w:rPr>
                <w:b/>
                <w:bCs/>
                <w:sz w:val="20"/>
              </w:rPr>
              <w:t>District Office</w:t>
            </w:r>
            <w:r w:rsidR="007A43C9" w:rsidRPr="00E3256C">
              <w:rPr>
                <w:sz w:val="20"/>
              </w:rPr>
              <w:t xml:space="preserve"> 620-382-2117</w:t>
            </w:r>
          </w:p>
          <w:p w14:paraId="4379500F" w14:textId="479773A5" w:rsidR="007A43C9" w:rsidRPr="00E3256C" w:rsidRDefault="007A43C9" w:rsidP="00E3256C">
            <w:pPr>
              <w:jc w:val="center"/>
              <w:rPr>
                <w:sz w:val="20"/>
              </w:rPr>
            </w:pPr>
            <w:r w:rsidRPr="00E3256C">
              <w:rPr>
                <w:b/>
                <w:bCs/>
                <w:sz w:val="20"/>
              </w:rPr>
              <w:t>Marion Elementary</w:t>
            </w:r>
            <w:r w:rsidRPr="00E3256C">
              <w:rPr>
                <w:sz w:val="20"/>
              </w:rPr>
              <w:t xml:space="preserve"> 620-382-3771</w:t>
            </w:r>
          </w:p>
          <w:p w14:paraId="63F02FE2" w14:textId="4160F953" w:rsidR="007A43C9" w:rsidRPr="00E3256C" w:rsidRDefault="007A43C9" w:rsidP="00E3256C">
            <w:pPr>
              <w:jc w:val="center"/>
              <w:rPr>
                <w:sz w:val="20"/>
              </w:rPr>
            </w:pPr>
            <w:r w:rsidRPr="00E3256C">
              <w:rPr>
                <w:b/>
                <w:bCs/>
                <w:sz w:val="20"/>
              </w:rPr>
              <w:t>Marion Middle School</w:t>
            </w:r>
            <w:r w:rsidRPr="00E3256C">
              <w:rPr>
                <w:sz w:val="20"/>
              </w:rPr>
              <w:t xml:space="preserve"> 620-382-6070</w:t>
            </w:r>
          </w:p>
          <w:p w14:paraId="4049AF08" w14:textId="183C663F" w:rsidR="007A43C9" w:rsidRPr="00E3256C" w:rsidRDefault="007A43C9" w:rsidP="00E3256C">
            <w:pPr>
              <w:jc w:val="center"/>
              <w:rPr>
                <w:sz w:val="20"/>
              </w:rPr>
            </w:pPr>
            <w:r w:rsidRPr="00E3256C">
              <w:rPr>
                <w:b/>
                <w:bCs/>
                <w:sz w:val="20"/>
              </w:rPr>
              <w:t>Marion High School</w:t>
            </w:r>
            <w:r w:rsidRPr="00E3256C">
              <w:rPr>
                <w:sz w:val="20"/>
              </w:rPr>
              <w:t xml:space="preserve"> 620-382-2168</w:t>
            </w:r>
          </w:p>
          <w:p w14:paraId="602B488A" w14:textId="5FB24B17" w:rsidR="00910CC2" w:rsidRPr="00E3256C" w:rsidRDefault="00910CC2" w:rsidP="00E3256C">
            <w:pPr>
              <w:jc w:val="center"/>
              <w:rPr>
                <w:sz w:val="20"/>
              </w:rPr>
            </w:pPr>
            <w:r w:rsidRPr="00E3256C">
              <w:rPr>
                <w:b/>
                <w:bCs/>
                <w:sz w:val="20"/>
              </w:rPr>
              <w:t>Sports &amp; Aquatic Center</w:t>
            </w:r>
            <w:r w:rsidRPr="00E3256C">
              <w:rPr>
                <w:sz w:val="20"/>
              </w:rPr>
              <w:t xml:space="preserve"> 620-382-2384</w:t>
            </w:r>
          </w:p>
          <w:p w14:paraId="22E98F76" w14:textId="3784A52E" w:rsidR="007A43C9" w:rsidRPr="00E3256C" w:rsidRDefault="00910CC2" w:rsidP="00E3256C">
            <w:pPr>
              <w:jc w:val="center"/>
              <w:rPr>
                <w:sz w:val="20"/>
              </w:rPr>
            </w:pPr>
            <w:r w:rsidRPr="00E3256C">
              <w:rPr>
                <w:b/>
                <w:bCs/>
                <w:sz w:val="20"/>
              </w:rPr>
              <w:t>St. Luke Clinic</w:t>
            </w:r>
            <w:r w:rsidR="00E3256C" w:rsidRPr="00E3256C">
              <w:rPr>
                <w:sz w:val="20"/>
              </w:rPr>
              <w:t xml:space="preserve"> 620-382-2033</w:t>
            </w:r>
          </w:p>
          <w:p w14:paraId="19360380" w14:textId="248D9E93" w:rsidR="00910CC2" w:rsidRPr="00E3256C" w:rsidRDefault="00910CC2" w:rsidP="00E3256C">
            <w:pPr>
              <w:jc w:val="center"/>
              <w:rPr>
                <w:sz w:val="20"/>
              </w:rPr>
            </w:pPr>
            <w:r w:rsidRPr="00E3256C">
              <w:rPr>
                <w:b/>
                <w:bCs/>
                <w:sz w:val="20"/>
              </w:rPr>
              <w:t>St. Luke Hospital</w:t>
            </w:r>
            <w:r w:rsidR="00E3256C" w:rsidRPr="00E3256C">
              <w:rPr>
                <w:sz w:val="20"/>
              </w:rPr>
              <w:t xml:space="preserve"> 620-382-2177</w:t>
            </w:r>
          </w:p>
          <w:p w14:paraId="1B15DFDA" w14:textId="54F32962" w:rsidR="001174DD" w:rsidRDefault="001174DD"/>
        </w:tc>
      </w:tr>
    </w:tbl>
    <w:p w14:paraId="018FF338" w14:textId="77777777" w:rsidR="00007663" w:rsidRDefault="00007663">
      <w:pPr>
        <w:pStyle w:val="NoSpacing"/>
      </w:pPr>
    </w:p>
    <w:sectPr w:rsidR="00007663">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F410" w14:textId="77777777" w:rsidR="009A6A4C" w:rsidRDefault="009A6A4C" w:rsidP="00B564F3">
      <w:pPr>
        <w:spacing w:after="0" w:line="240" w:lineRule="auto"/>
      </w:pPr>
      <w:r>
        <w:separator/>
      </w:r>
    </w:p>
  </w:endnote>
  <w:endnote w:type="continuationSeparator" w:id="0">
    <w:p w14:paraId="51B5EAB3" w14:textId="77777777" w:rsidR="009A6A4C" w:rsidRDefault="009A6A4C" w:rsidP="00B56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A4D5A" w14:textId="77777777" w:rsidR="009A6A4C" w:rsidRDefault="009A6A4C" w:rsidP="00B564F3">
      <w:pPr>
        <w:spacing w:after="0" w:line="240" w:lineRule="auto"/>
      </w:pPr>
      <w:r>
        <w:separator/>
      </w:r>
    </w:p>
  </w:footnote>
  <w:footnote w:type="continuationSeparator" w:id="0">
    <w:p w14:paraId="12B50949" w14:textId="77777777" w:rsidR="009A6A4C" w:rsidRDefault="009A6A4C" w:rsidP="00B56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16cid:durableId="2000766863">
    <w:abstractNumId w:val="0"/>
  </w:num>
  <w:num w:numId="2" w16cid:durableId="216161631">
    <w:abstractNumId w:val="0"/>
  </w:num>
  <w:num w:numId="3" w16cid:durableId="1018894431">
    <w:abstractNumId w:val="0"/>
    <w:lvlOverride w:ilvl="0">
      <w:startOverride w:val="1"/>
    </w:lvlOverride>
  </w:num>
  <w:num w:numId="4" w16cid:durableId="1800104872">
    <w:abstractNumId w:val="0"/>
    <w:lvlOverride w:ilvl="0">
      <w:startOverride w:val="1"/>
    </w:lvlOverride>
  </w:num>
  <w:num w:numId="5" w16cid:durableId="849755188">
    <w:abstractNumId w:val="0"/>
    <w:lvlOverride w:ilvl="0">
      <w:startOverride w:val="1"/>
    </w:lvlOverride>
  </w:num>
  <w:num w:numId="6" w16cid:durableId="1928728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6ED"/>
    <w:rsid w:val="00007663"/>
    <w:rsid w:val="001174DD"/>
    <w:rsid w:val="001844BA"/>
    <w:rsid w:val="00246D8A"/>
    <w:rsid w:val="00384A5A"/>
    <w:rsid w:val="00427C63"/>
    <w:rsid w:val="004621B5"/>
    <w:rsid w:val="004D03EA"/>
    <w:rsid w:val="004F5C3C"/>
    <w:rsid w:val="00510869"/>
    <w:rsid w:val="006368A8"/>
    <w:rsid w:val="006955B1"/>
    <w:rsid w:val="006E1026"/>
    <w:rsid w:val="00717135"/>
    <w:rsid w:val="007A43C9"/>
    <w:rsid w:val="00803DAC"/>
    <w:rsid w:val="009026ED"/>
    <w:rsid w:val="00910CC2"/>
    <w:rsid w:val="009921BA"/>
    <w:rsid w:val="009A6A4C"/>
    <w:rsid w:val="009C7EFD"/>
    <w:rsid w:val="00B1693C"/>
    <w:rsid w:val="00B564F3"/>
    <w:rsid w:val="00B65B5C"/>
    <w:rsid w:val="00BA383E"/>
    <w:rsid w:val="00BB1D75"/>
    <w:rsid w:val="00BB2D8A"/>
    <w:rsid w:val="00C105F8"/>
    <w:rsid w:val="00D33B30"/>
    <w:rsid w:val="00D43F7B"/>
    <w:rsid w:val="00D668F9"/>
    <w:rsid w:val="00D900EB"/>
    <w:rsid w:val="00E200DE"/>
    <w:rsid w:val="00E3256C"/>
    <w:rsid w:val="00E408FB"/>
    <w:rsid w:val="00E85D53"/>
    <w:rsid w:val="00F20F5B"/>
    <w:rsid w:val="00F25686"/>
    <w:rsid w:val="00F33249"/>
    <w:rsid w:val="00FF3FC3"/>
    <w:rsid w:val="00FF4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4703CF"/>
  <w15:chartTrackingRefBased/>
  <w15:docId w15:val="{1C1FECDC-15B6-443B-865A-79534CB54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56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4F3"/>
  </w:style>
  <w:style w:type="character" w:styleId="Hyperlink">
    <w:name w:val="Hyperlink"/>
    <w:basedOn w:val="DefaultParagraphFont"/>
    <w:uiPriority w:val="99"/>
    <w:unhideWhenUsed/>
    <w:rsid w:val="006368A8"/>
    <w:rPr>
      <w:color w:val="4D4436" w:themeColor="hyperlink"/>
      <w:u w:val="single"/>
    </w:rPr>
  </w:style>
  <w:style w:type="character" w:styleId="UnresolvedMention">
    <w:name w:val="Unresolved Mention"/>
    <w:basedOn w:val="DefaultParagraphFont"/>
    <w:uiPriority w:val="99"/>
    <w:semiHidden/>
    <w:unhideWhenUsed/>
    <w:rsid w:val="00636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rionks.net**"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cheele\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F3079304344AC88AF7F51DBA6A84D1"/>
        <w:category>
          <w:name w:val="General"/>
          <w:gallery w:val="placeholder"/>
        </w:category>
        <w:types>
          <w:type w:val="bbPlcHdr"/>
        </w:types>
        <w:behaviors>
          <w:behavior w:val="content"/>
        </w:behaviors>
        <w:guid w:val="{B3F0E411-FACF-455C-BDB7-D936A20B61D1}"/>
      </w:docPartPr>
      <w:docPartBody>
        <w:p w:rsidR="005143DC" w:rsidRDefault="00006F8C">
          <w:pPr>
            <w:pStyle w:val="6FF3079304344AC88AF7F51DBA6A84D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F8C"/>
    <w:rsid w:val="00006F8C"/>
    <w:rsid w:val="005143DC"/>
    <w:rsid w:val="005E173C"/>
    <w:rsid w:val="00676322"/>
    <w:rsid w:val="00B85188"/>
    <w:rsid w:val="00F83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F3079304344AC88AF7F51DBA6A84D1">
    <w:name w:val="6FF3079304344AC88AF7F51DBA6A84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8B251B-11B4-44B2-932F-30F19E515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Brochure</Template>
  <TotalTime>19</TotalTime>
  <Pages>1</Pages>
  <Words>501</Words>
  <Characters>2859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 Scheele</dc:creator>
  <cp:lastModifiedBy>Sandy Scheele</cp:lastModifiedBy>
  <cp:revision>8</cp:revision>
  <cp:lastPrinted>2024-04-19T18:57:00Z</cp:lastPrinted>
  <dcterms:created xsi:type="dcterms:W3CDTF">2022-03-24T16:56:00Z</dcterms:created>
  <dcterms:modified xsi:type="dcterms:W3CDTF">2024-04-19T18:57:00Z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